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E48D8" w14:textId="664F8044" w:rsidR="001C4734" w:rsidRPr="00AE4816" w:rsidRDefault="00C84D1C" w:rsidP="004D6221">
      <w:pPr>
        <w:tabs>
          <w:tab w:val="left" w:pos="3746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E9393" wp14:editId="5D963C3F">
                <wp:simplePos x="0" y="0"/>
                <wp:positionH relativeFrom="margin">
                  <wp:posOffset>1457325</wp:posOffset>
                </wp:positionH>
                <wp:positionV relativeFrom="margin">
                  <wp:posOffset>8890</wp:posOffset>
                </wp:positionV>
                <wp:extent cx="7620000" cy="7572375"/>
                <wp:effectExtent l="0" t="0" r="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757237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45"/>
                              <w:gridCol w:w="1841"/>
                              <w:gridCol w:w="1757"/>
                              <w:gridCol w:w="1840"/>
                              <w:gridCol w:w="1931"/>
                              <w:gridCol w:w="1761"/>
                              <w:gridCol w:w="1524"/>
                            </w:tblGrid>
                            <w:tr w:rsidR="00DD1C69" w:rsidRPr="00D43296" w14:paraId="7BFDF29C" w14:textId="77777777" w:rsidTr="00D43296">
                              <w:trPr>
                                <w:trHeight w:val="890"/>
                              </w:trPr>
                              <w:tc>
                                <w:tcPr>
                                  <w:tcW w:w="1345" w:type="dxa"/>
                                  <w:shd w:val="clear" w:color="auto" w:fill="FFFFFF" w:themeFill="background1"/>
                                </w:tcPr>
                                <w:p w14:paraId="30985639" w14:textId="3610BFE9" w:rsidR="00205852" w:rsidRPr="00A007A4" w:rsidRDefault="00205852" w:rsidP="00B137BE">
                                  <w:pPr>
                                    <w:pStyle w:val="BannerHeading2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5F308A7F" w14:textId="77777777" w:rsidR="00205852" w:rsidRPr="00A007A4" w:rsidRDefault="00205852" w:rsidP="00C84D1C">
                                  <w:pPr>
                                    <w:pStyle w:val="BannerHeading2"/>
                                    <w:jc w:val="left"/>
                                  </w:pPr>
                                  <w:r w:rsidRPr="00A007A4"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643E070C" w14:textId="77777777" w:rsidR="00205852" w:rsidRPr="00A007A4" w:rsidRDefault="00205852" w:rsidP="00205852">
                                  <w:pPr>
                                    <w:pStyle w:val="BannerHeading2"/>
                                  </w:pPr>
                                  <w:r w:rsidRPr="00A007A4"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3AA13A31" w14:textId="77777777" w:rsidR="00205852" w:rsidRPr="00A007A4" w:rsidRDefault="00205852" w:rsidP="00205852">
                                  <w:pPr>
                                    <w:pStyle w:val="BannerHeading2"/>
                                  </w:pPr>
                                  <w:r w:rsidRPr="00A007A4"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564233AE" w14:textId="77777777" w:rsidR="00205852" w:rsidRPr="00A007A4" w:rsidRDefault="00205852" w:rsidP="00205852">
                                  <w:pPr>
                                    <w:pStyle w:val="BannerHeading2"/>
                                  </w:pPr>
                                  <w:r w:rsidRPr="00A007A4"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44C577CC" w14:textId="77777777" w:rsidR="00205852" w:rsidRPr="00A007A4" w:rsidRDefault="00205852" w:rsidP="00205852">
                                  <w:pPr>
                                    <w:pStyle w:val="BannerHeading2"/>
                                  </w:pPr>
                                  <w:r w:rsidRPr="00A007A4"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6691A1ED" w14:textId="77777777" w:rsidR="00205852" w:rsidRPr="00A007A4" w:rsidRDefault="00205852" w:rsidP="00205852">
                                  <w:pPr>
                                    <w:pStyle w:val="BannerHeading2"/>
                                  </w:pPr>
                                  <w:r w:rsidRPr="00A007A4">
                                    <w:t>Sat</w:t>
                                  </w:r>
                                </w:p>
                              </w:tc>
                            </w:tr>
                            <w:tr w:rsidR="002E1858" w:rsidRPr="00D43296" w14:paraId="58D376CE" w14:textId="77777777" w:rsidTr="00D43296">
                              <w:trPr>
                                <w:trHeight w:val="992"/>
                              </w:trPr>
                              <w:tc>
                                <w:tcPr>
                                  <w:tcW w:w="1345" w:type="dxa"/>
                                  <w:shd w:val="clear" w:color="auto" w:fill="FFFFFF" w:themeFill="background1"/>
                                </w:tcPr>
                                <w:p w14:paraId="61F6652C" w14:textId="7B5196DB" w:rsidR="002E1858" w:rsidRPr="00A007A4" w:rsidRDefault="00A007A4" w:rsidP="00D43296">
                                  <w:pPr>
                                    <w:shd w:val="clear" w:color="auto" w:fill="92CDDC" w:themeFill="accent5" w:themeFillTint="99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Mediterranean</w:t>
                                  </w:r>
                                  <w:r w:rsidR="00C75FB8" w:rsidRPr="00A007A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Week</w:t>
                                  </w:r>
                                </w:p>
                                <w:p w14:paraId="7D299F4E" w14:textId="77777777" w:rsidR="00D43296" w:rsidRPr="00A007A4" w:rsidRDefault="00D43296" w:rsidP="002E185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C358E9" w14:textId="271574AC" w:rsidR="002E1858" w:rsidRPr="00A007A4" w:rsidRDefault="002E1858" w:rsidP="002E1858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  <w:t>The highlighted items are included with the meal and not charged separately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6ECB380C" w14:textId="0DD2D717" w:rsidR="002E1858" w:rsidRPr="00A007A4" w:rsidRDefault="002E1858" w:rsidP="002E1858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42EDFB48" w14:textId="268385AD" w:rsidR="009B3EEB" w:rsidRPr="00A007A4" w:rsidRDefault="009B3EEB" w:rsidP="002E1858">
                                  <w:pP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Baked </w:t>
                                  </w:r>
                                  <w:r w:rsidR="004D7AA2"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almon </w:t>
                                  </w:r>
                                  <w:r w:rsidR="004D7AA2"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owl with </w:t>
                                  </w:r>
                                  <w:r w:rsidR="004D7AA2"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uinoa and </w:t>
                                  </w:r>
                                  <w:r w:rsidR="004D7AA2"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zatziki</w:t>
                                  </w:r>
                                  <w:r w:rsidRPr="00A007A4"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BF6BA5" w14:textId="56918DD4" w:rsidR="00864793" w:rsidRPr="00A007A4" w:rsidRDefault="004D7AA2" w:rsidP="002E1858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Tarragon Carrots</w:t>
                                  </w:r>
                                </w:p>
                                <w:p w14:paraId="5F5EAC9C" w14:textId="68F69AA6" w:rsidR="009B3EEB" w:rsidRPr="00A007A4" w:rsidRDefault="00482E35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A4C61BF" w14:textId="5DB3FB35" w:rsidR="00D322F6" w:rsidRPr="00A007A4" w:rsidRDefault="00D322F6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Tomato Bisque</w:t>
                                  </w:r>
                                </w:p>
                                <w:p w14:paraId="5B36C21A" w14:textId="72382408" w:rsidR="002E1858" w:rsidRPr="00A007A4" w:rsidRDefault="002E1858" w:rsidP="002E1858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2FFB91D6" w14:textId="44C7BAC8" w:rsidR="002E1858" w:rsidRPr="00A007A4" w:rsidRDefault="002E1858" w:rsidP="002E1858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2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6116906A" w14:textId="54DA5596" w:rsidR="002E1858" w:rsidRPr="00A007A4" w:rsidRDefault="00830D20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Chicken Cordon Bleu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w/swiss cheese sauce</w:t>
                                  </w:r>
                                </w:p>
                                <w:p w14:paraId="39AF1766" w14:textId="2DA84E1E" w:rsidR="002E1858" w:rsidRPr="00A007A4" w:rsidRDefault="00414F13" w:rsidP="002E185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Callista</w:t>
                                  </w:r>
                                  <w:r w:rsidR="00BE5245"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Cobb Salad </w:t>
                                  </w:r>
                                  <w:r w:rsidR="00BE5245"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</w:t>
                                  </w:r>
                                  <w:r w:rsidR="003F1492"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herb </w:t>
                                  </w:r>
                                  <w:r w:rsidR="00115474"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focaccia</w:t>
                                  </w:r>
                                  <w:r w:rsidR="00115474"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C48A66F" w14:textId="1675EFC9" w:rsidR="00864793" w:rsidRPr="00A007A4" w:rsidRDefault="00864793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Insalata D’Orzo (side dish)</w:t>
                                  </w:r>
                                </w:p>
                                <w:p w14:paraId="0D2180F8" w14:textId="77777777" w:rsidR="002E1858" w:rsidRPr="00A007A4" w:rsidRDefault="002E1858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3FFF1321" w14:textId="595D668F" w:rsidR="002E1858" w:rsidRPr="00A007A4" w:rsidRDefault="002E1858" w:rsidP="002E1858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Chicken Noodle Soup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49277163" w14:textId="0D3FCD5E" w:rsidR="002E1858" w:rsidRPr="00A007A4" w:rsidRDefault="002E1858" w:rsidP="002E1858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0935B7DD" w14:textId="5AACBFD2" w:rsidR="002E1858" w:rsidRPr="00A007A4" w:rsidRDefault="00D3297E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Feisty Feta Chicken Pasta </w:t>
                                  </w:r>
                                </w:p>
                                <w:p w14:paraId="58C4FA31" w14:textId="77777777" w:rsidR="005C09A3" w:rsidRPr="00A007A4" w:rsidRDefault="00D3297E" w:rsidP="002E185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Falafel Sandwich </w:t>
                                  </w:r>
                                </w:p>
                                <w:p w14:paraId="37FCCAE7" w14:textId="53303ED7" w:rsidR="00414F13" w:rsidRPr="00A007A4" w:rsidRDefault="005C09A3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Black</w:t>
                                  </w:r>
                                  <w:r w:rsidR="00414F13" w:rsidRPr="00A007A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eyed peas</w:t>
                                  </w:r>
                                </w:p>
                                <w:p w14:paraId="6BD82E50" w14:textId="5172B0FD" w:rsidR="002E1858" w:rsidRPr="00A007A4" w:rsidRDefault="002E1858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7DCA8757" w14:textId="5F75AE65" w:rsidR="002E1858" w:rsidRPr="00A007A4" w:rsidRDefault="002E1858" w:rsidP="002E1858">
                                  <w:pPr>
                                    <w:pStyle w:val="Banner11"/>
                                    <w:jc w:val="left"/>
                                    <w:rPr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Red Pepper and Gouda Soup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42785E1D" w14:textId="634BF89B" w:rsidR="002E1858" w:rsidRPr="00A007A4" w:rsidRDefault="002E1858" w:rsidP="002E1858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4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23B4140D" w14:textId="489CEBCC" w:rsidR="00482E35" w:rsidRPr="00A007A4" w:rsidRDefault="00830D20" w:rsidP="002E1858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Mediterranean </w:t>
                                  </w:r>
                                  <w:r w:rsidR="00935D73"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Flatbread</w:t>
                                  </w:r>
                                </w:p>
                                <w:p w14:paraId="38268682" w14:textId="77777777" w:rsidR="00830D20" w:rsidRPr="00A007A4" w:rsidRDefault="00830D20" w:rsidP="00830D2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Grilled Chicken Caesar Salad</w:t>
                                  </w:r>
                                </w:p>
                                <w:p w14:paraId="7B2EE5C3" w14:textId="45262300" w:rsidR="00830D20" w:rsidRPr="00A007A4" w:rsidRDefault="00830D20" w:rsidP="002E185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w/breadstick</w:t>
                                  </w:r>
                                </w:p>
                                <w:p w14:paraId="747B8CC6" w14:textId="77777777" w:rsidR="002E1858" w:rsidRPr="00A007A4" w:rsidRDefault="002E1858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71E55874" w14:textId="42D485A9" w:rsidR="002E1858" w:rsidRPr="00A007A4" w:rsidRDefault="002E1858" w:rsidP="002E1858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Mushroom and Brie Soup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2504E31D" w14:textId="77777777" w:rsidR="002E1858" w:rsidRPr="00A007A4" w:rsidRDefault="002E1858" w:rsidP="002E1858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6ABF32E2" w14:textId="5966F043" w:rsidR="00D91A96" w:rsidRPr="00A007A4" w:rsidRDefault="00D3297E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Avocado Prov</w:t>
                                  </w:r>
                                  <w:r w:rsidR="00DA59EE"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ence 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Chicken Wrap  </w:t>
                                  </w:r>
                                </w:p>
                                <w:p w14:paraId="71D1EA44" w14:textId="3FFFE36C" w:rsidR="00830D20" w:rsidRPr="00A007A4" w:rsidRDefault="00830D20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Quinoa tabbouleh </w:t>
                                  </w:r>
                                </w:p>
                                <w:p w14:paraId="14C776B6" w14:textId="52A6E239" w:rsidR="00830D20" w:rsidRPr="00A007A4" w:rsidRDefault="00830D20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Garlic </w:t>
                                  </w:r>
                                  <w:r w:rsidR="00893E50" w:rsidRPr="00A007A4">
                                    <w:rPr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reen </w:t>
                                  </w:r>
                                  <w:r w:rsidR="00893E50" w:rsidRPr="00A007A4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eans </w:t>
                                  </w:r>
                                </w:p>
                                <w:p w14:paraId="3B84A2EB" w14:textId="310BCC2E" w:rsidR="002E1858" w:rsidRPr="00A007A4" w:rsidRDefault="002E1858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A6AF180" w14:textId="77777777" w:rsidR="002E1858" w:rsidRPr="00A007A4" w:rsidRDefault="002E1858" w:rsidP="002E18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Clam Chowder</w:t>
                                  </w:r>
                                </w:p>
                                <w:p w14:paraId="6BBFE856" w14:textId="1628F5AA" w:rsidR="002E1858" w:rsidRPr="00A007A4" w:rsidRDefault="002E1858" w:rsidP="002E185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3ECA24BD" w14:textId="0B70CDCE" w:rsidR="002E1858" w:rsidRPr="00A007A4" w:rsidRDefault="002E1858" w:rsidP="002E1858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285826C1" w14:textId="2F34B1D8" w:rsidR="002E1858" w:rsidRPr="00A007A4" w:rsidRDefault="002E1858" w:rsidP="002E1858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007A4" w:rsidRPr="00D43296" w14:paraId="511E79A6" w14:textId="77777777" w:rsidTr="00D43296">
                              <w:trPr>
                                <w:trHeight w:val="1799"/>
                              </w:trPr>
                              <w:tc>
                                <w:tcPr>
                                  <w:tcW w:w="1345" w:type="dxa"/>
                                  <w:shd w:val="clear" w:color="auto" w:fill="FFFFFF" w:themeFill="background1"/>
                                </w:tcPr>
                                <w:p w14:paraId="70516854" w14:textId="078D7E17" w:rsidR="00A007A4" w:rsidRPr="00A007A4" w:rsidRDefault="00A007A4" w:rsidP="00A007A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  <w:p w14:paraId="33CC30A8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  <w:p w14:paraId="0BB0025D" w14:textId="75DEACA0" w:rsidR="00A007A4" w:rsidRPr="00A007A4" w:rsidRDefault="00A007A4" w:rsidP="00A007A4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noProof/>
                                      <w:shd w:val="clear" w:color="auto" w:fill="C2D69B" w:themeFill="accent3" w:themeFillTint="99"/>
                                    </w:rPr>
                                    <w:t>African Week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56E7C701" w14:textId="272C2B40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8 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5A06B5B9" w14:textId="77777777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Walnut Crusted Chicken</w:t>
                                  </w:r>
                                </w:p>
                                <w:p w14:paraId="6658A746" w14:textId="7216276E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Collard Greens w/tomatoes</w:t>
                                  </w:r>
                                </w:p>
                                <w:p w14:paraId="19E2F806" w14:textId="3388E4EF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3351AB23" w14:textId="77777777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Tomato Bisque</w:t>
                                  </w:r>
                                </w:p>
                                <w:p w14:paraId="54BB1644" w14:textId="731F8B9B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4B8C154B" w14:textId="6583B47F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9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6CC7D65A" w14:textId="7FCA8F32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Vegetable Curry </w:t>
                                  </w:r>
                                </w:p>
                                <w:p w14:paraId="6CD7BFC0" w14:textId="1F6B271A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Balsamic Steak Salad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w/herb focaccia</w:t>
                                  </w:r>
                                </w:p>
                                <w:p w14:paraId="2BE410AD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9A3BE0C" w14:textId="67609449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Fiesta Chicken Soup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646D908F" w14:textId="6DE69493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A007A4">
                                    <w:rPr>
                                      <w:b/>
                                    </w:rPr>
                                    <w:t>Lunch</w:t>
                                  </w:r>
                                </w:p>
                                <w:p w14:paraId="4F81D3D1" w14:textId="7078C3D8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Shrimp Gumbo w/rice</w:t>
                                  </w:r>
                                </w:p>
                                <w:p w14:paraId="3CB81873" w14:textId="1F20FC75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Grilled Chicken Caesar Salad</w:t>
                                  </w:r>
                                </w:p>
                                <w:p w14:paraId="7D8EC2D3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w/breadstick</w:t>
                                  </w:r>
                                </w:p>
                                <w:p w14:paraId="31FE751B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754120DB" w14:textId="578F0136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Red Pepper and Gouda Soup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0B786D57" w14:textId="1AABD144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11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 xml:space="preserve">Lunch </w:t>
                                  </w:r>
                                </w:p>
                                <w:p w14:paraId="698BC734" w14:textId="640522AD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Herb-Crusted Tilapia Green Beans</w:t>
                                  </w:r>
                                </w:p>
                                <w:p w14:paraId="7BABEEA1" w14:textId="6A41410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Hoppin</w:t>
                                  </w:r>
                                  <w:proofErr w:type="spellEnd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 Johns Salad 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  <w:t>w/whole wheat roll</w:t>
                                  </w:r>
                                </w:p>
                                <w:p w14:paraId="2D160E41" w14:textId="5480BAD1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422DA237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Mushroom and Brie Soup</w:t>
                                  </w:r>
                                </w:p>
                                <w:p w14:paraId="3CD93B1E" w14:textId="60ED523A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6BB4F736" w14:textId="1350ADCA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12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253513EF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Chicken Yassa</w:t>
                                  </w:r>
                                </w:p>
                                <w:p w14:paraId="1E57E4C0" w14:textId="7E2AF031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Garlic spinach</w:t>
                                  </w:r>
                                </w:p>
                                <w:p w14:paraId="6054214F" w14:textId="443071A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Jagacida</w:t>
                                  </w:r>
                                  <w:proofErr w:type="spellEnd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 (rice and beans)</w:t>
                                  </w:r>
                                </w:p>
                                <w:p w14:paraId="06EA3D0A" w14:textId="15D16D39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4B727B42" w14:textId="3ACEA2FC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African Peanut Soup 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5AA6EEA8" w14:textId="012FD7F6" w:rsidR="00A007A4" w:rsidRPr="00A007A4" w:rsidRDefault="00A007A4" w:rsidP="00A007A4">
                                  <w:r w:rsidRPr="00A007A4">
                                    <w:t>Sun</w:t>
                                  </w:r>
                                </w:p>
                              </w:tc>
                            </w:tr>
                            <w:tr w:rsidR="00A007A4" w:rsidRPr="00D43296" w14:paraId="5F8CEF4E" w14:textId="77777777" w:rsidTr="00A007A4">
                              <w:trPr>
                                <w:trHeight w:val="1938"/>
                              </w:trPr>
                              <w:tc>
                                <w:tcPr>
                                  <w:tcW w:w="1345" w:type="dxa"/>
                                  <w:shd w:val="clear" w:color="auto" w:fill="auto"/>
                                </w:tcPr>
                                <w:p w14:paraId="2EF7FA51" w14:textId="2F53C2CC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  <w:p w14:paraId="7A4ABDA7" w14:textId="0A890FC1" w:rsidR="00A007A4" w:rsidRPr="00A007A4" w:rsidRDefault="00A007A4" w:rsidP="00A007A4">
                                  <w:pPr>
                                    <w:shd w:val="clear" w:color="auto" w:fill="FABF8F" w:themeFill="accent6" w:themeFillTint="99"/>
                                    <w:jc w:val="center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noProof/>
                                    </w:rPr>
                                    <w:t>Latin American Week</w:t>
                                  </w:r>
                                </w:p>
                                <w:p w14:paraId="6955FB23" w14:textId="4110B073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6BB16FF3" w14:textId="281B955B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15 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31F7FB95" w14:textId="788678C2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Baja Fish Tacos</w:t>
                                  </w:r>
                                </w:p>
                                <w:p w14:paraId="59D39240" w14:textId="427F50DD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Beans and Greens Blend</w:t>
                                  </w:r>
                                </w:p>
                                <w:p w14:paraId="2F2BF3C7" w14:textId="32A9AA53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4433EA11" w14:textId="77777777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Tomato Bisque</w:t>
                                  </w:r>
                                </w:p>
                                <w:p w14:paraId="2AC3E7D4" w14:textId="4154A080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2E347FCD" w14:textId="67B4342A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16 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2F17A2BB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Chicken </w:t>
                                  </w: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Tinga</w:t>
                                  </w:r>
                                  <w:proofErr w:type="spellEnd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 w/rice</w:t>
                                  </w:r>
                                </w:p>
                                <w:p w14:paraId="43FB81EA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Balsamic Steak Salad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w/herb focaccia</w:t>
                                  </w:r>
                                </w:p>
                                <w:p w14:paraId="52C763CD" w14:textId="77777777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7F79B5EF" w14:textId="429D6ACA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Chicken Noodle Soup 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1F320F22" w14:textId="0008008C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17 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4E09AC50" w14:textId="2C51D060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Grilled Steak w/Chimichurri </w:t>
                                  </w:r>
                                </w:p>
                                <w:p w14:paraId="48A64F0B" w14:textId="091C5694" w:rsidR="00A007A4" w:rsidRPr="00A007A4" w:rsidRDefault="00A007A4" w:rsidP="00A007A4"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Vegan Taco Salad 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4C2BA6D0" w14:textId="2F33262C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Red Pepper and Gouda Soup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584C4345" w14:textId="372CD3D6" w:rsidR="00A007A4" w:rsidRPr="00A007A4" w:rsidRDefault="00A007A4" w:rsidP="00A007A4"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18 </w:t>
                                  </w:r>
                                  <w:r w:rsidRPr="00A007A4">
                                    <w:rPr>
                                      <w:b/>
                                    </w:rPr>
                                    <w:t xml:space="preserve">Lunch </w:t>
                                  </w:r>
                                </w:p>
                                <w:p w14:paraId="1BFF00DD" w14:textId="379EBED2" w:rsidR="00A007A4" w:rsidRPr="00A007A4" w:rsidRDefault="00A007A4" w:rsidP="00A007A4">
                                  <w:r w:rsidRPr="00A007A4">
                                    <w:t>Quinoa Stuffed Peppers</w:t>
                                  </w:r>
                                </w:p>
                                <w:p w14:paraId="51CE720F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Grilled Chicken Caesar Salad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w/breadstick</w:t>
                                  </w:r>
                                </w:p>
                                <w:p w14:paraId="3826BC0D" w14:textId="3A4FED6B" w:rsidR="00A007A4" w:rsidRPr="00A007A4" w:rsidRDefault="00A007A4" w:rsidP="00A007A4">
                                  <w:r w:rsidRPr="00A007A4">
                                    <w:t>Pizza</w:t>
                                  </w:r>
                                </w:p>
                                <w:p w14:paraId="63365805" w14:textId="41090D6F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Mushroom and Brie Soup 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4541B0D0" w14:textId="076C58E7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19 </w:t>
                                  </w:r>
                                  <w:r w:rsidRPr="00A007A4">
                                    <w:rPr>
                                      <w:b/>
                                    </w:rPr>
                                    <w:t>Lunch</w:t>
                                  </w:r>
                                </w:p>
                                <w:p w14:paraId="0E9C0499" w14:textId="56759949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Chicken Enchilada Bowls </w:t>
                                  </w:r>
                                </w:p>
                                <w:p w14:paraId="307857D1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7FAC219F" w14:textId="13CDC81E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Clam Chowder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62C8B8B5" w14:textId="64761B83" w:rsidR="00A007A4" w:rsidRPr="00A007A4" w:rsidRDefault="00A007A4" w:rsidP="00A007A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  <w:p w14:paraId="0992CB46" w14:textId="46AC48D1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A7264D9" wp14:editId="661F9ACF">
                                        <wp:extent cx="742504" cy="809625"/>
                                        <wp:effectExtent l="0" t="0" r="635" b="0"/>
                                        <wp:docPr id="6" name="apple-veg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apple-veg.jpe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318" cy="243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07A4" w:rsidRPr="00D43296" w14:paraId="2BA7CC27" w14:textId="77777777" w:rsidTr="00D43296">
                              <w:trPr>
                                <w:trHeight w:val="1910"/>
                              </w:trPr>
                              <w:tc>
                                <w:tcPr>
                                  <w:tcW w:w="134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4915E4F" w14:textId="53001DCD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  <w:p w14:paraId="73F49F1D" w14:textId="77777777" w:rsidR="00A007A4" w:rsidRDefault="00A007A4" w:rsidP="00A007A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shd w:val="clear" w:color="auto" w:fill="FF66FF"/>
                                    </w:rPr>
                                  </w:pPr>
                                </w:p>
                                <w:p w14:paraId="7C7FE2E7" w14:textId="7C84210B" w:rsidR="00A007A4" w:rsidRPr="00A007A4" w:rsidRDefault="00A007A4" w:rsidP="00A007A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shd w:val="clear" w:color="auto" w:fill="FF66FF"/>
                                    </w:rPr>
                                    <w:t>East Indian Week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50F95753" w14:textId="5854787D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22 </w:t>
                                  </w:r>
                                  <w:r w:rsidRPr="00A007A4">
                                    <w:rPr>
                                      <w:color w:val="000000" w:themeColor="text1"/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5393FC94" w14:textId="77777777" w:rsidR="00A007A4" w:rsidRPr="00A007A4" w:rsidRDefault="00A007A4" w:rsidP="00A007A4">
                                  <w:r w:rsidRPr="00A007A4">
                                    <w:t xml:space="preserve">Butter Chicken </w:t>
                                  </w:r>
                                  <w:r w:rsidRPr="00A007A4">
                                    <w:rPr>
                                      <w:highlight w:val="yellow"/>
                                    </w:rPr>
                                    <w:t>w/basmati rice</w:t>
                                  </w:r>
                                </w:p>
                                <w:p w14:paraId="778FF377" w14:textId="04568CE0" w:rsidR="00A007A4" w:rsidRPr="00A007A4" w:rsidRDefault="00A007A4" w:rsidP="00A007A4">
                                  <w:r w:rsidRPr="00A007A4">
                                    <w:t>Mango Kale Salad</w:t>
                                  </w:r>
                                </w:p>
                                <w:p w14:paraId="4982F00D" w14:textId="0996C1A8" w:rsidR="00A007A4" w:rsidRPr="00A007A4" w:rsidRDefault="00A007A4" w:rsidP="00A007A4">
                                  <w:r w:rsidRPr="00A007A4">
                                    <w:t xml:space="preserve">Pizza </w:t>
                                  </w:r>
                                </w:p>
                                <w:p w14:paraId="4A7AD53A" w14:textId="3F401045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Tomato Bisque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17BCEFF9" w14:textId="64E27E8F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23 </w:t>
                                  </w:r>
                                  <w:r w:rsidRPr="00A007A4">
                                    <w:rPr>
                                      <w:b/>
                                    </w:rPr>
                                    <w:t>Lunch</w:t>
                                  </w:r>
                                </w:p>
                                <w:p w14:paraId="32620C73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Aloo Gobi</w:t>
                                  </w:r>
                                </w:p>
                                <w:p w14:paraId="22B3BF15" w14:textId="35F16F23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Balsamic Steak Salad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w/roll</w:t>
                                  </w:r>
                                </w:p>
                                <w:p w14:paraId="2B6CB24F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7930629B" w14:textId="040142B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Fiesta Chicken Soup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3E3AFBFF" w14:textId="7D23431E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24 </w:t>
                                  </w:r>
                                  <w:r w:rsidRPr="00A007A4">
                                    <w:rPr>
                                      <w:b/>
                                    </w:rPr>
                                    <w:t>Lunch</w:t>
                                  </w:r>
                                </w:p>
                                <w:p w14:paraId="77E22FD0" w14:textId="5F5C4129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Dal </w:t>
                                  </w: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Makhani</w:t>
                                  </w:r>
                                  <w:proofErr w:type="spellEnd"/>
                                </w:p>
                                <w:p w14:paraId="3B513806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Grilled Chicken Caesar Salad</w:t>
                                  </w:r>
                                </w:p>
                                <w:p w14:paraId="35DF0297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w/breadstick</w:t>
                                  </w:r>
                                </w:p>
                                <w:p w14:paraId="47732E7A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225E9D2" w14:textId="2C169A2E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Red Pepper and Gouda Soup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7190523F" w14:textId="50D6A4E5" w:rsidR="00A007A4" w:rsidRPr="00A007A4" w:rsidRDefault="00A007A4" w:rsidP="00A007A4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A007A4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007A4">
                                    <w:rPr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25 </w:t>
                                  </w:r>
                                  <w:r w:rsidRPr="00A007A4">
                                    <w:rPr>
                                      <w:b/>
                                      <w:noProof/>
                                    </w:rPr>
                                    <w:t>Lunch</w:t>
                                  </w:r>
                                </w:p>
                                <w:p w14:paraId="4F8331CF" w14:textId="71E7B6A6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Ladakhi</w:t>
                                  </w:r>
                                  <w:proofErr w:type="spellEnd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 Chicken </w:t>
                                  </w:r>
                                  <w:proofErr w:type="spellStart"/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Thukpa</w:t>
                                  </w:r>
                                  <w:proofErr w:type="spellEnd"/>
                                </w:p>
                                <w:p w14:paraId="6156EEFF" w14:textId="515013ED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Quinoa Rocket Leaves and Chickpea Salad</w:t>
                                  </w:r>
                                </w:p>
                                <w:p w14:paraId="11A380D0" w14:textId="191F79F6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55CA82" w14:textId="48915D64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Mushroom and Brie Soup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438B7422" w14:textId="4AD39D8C" w:rsidR="00A007A4" w:rsidRPr="00A007A4" w:rsidRDefault="00A007A4" w:rsidP="00A007A4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t xml:space="preserve">26 </w:t>
                                  </w:r>
                                  <w:r w:rsidRPr="00A007A4">
                                    <w:rPr>
                                      <w:b/>
                                      <w:noProof/>
                                    </w:rPr>
                                    <w:t>Lunch</w:t>
                                  </w:r>
                                </w:p>
                                <w:p w14:paraId="5595D623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Korma </w:t>
                                  </w:r>
                                  <w:r w:rsidRPr="00A007A4"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  <w:t>w/rice</w:t>
                                  </w:r>
                                </w:p>
                                <w:p w14:paraId="37BE8952" w14:textId="76B69598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138230FA" w14:textId="23A6ECD3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Chef’s Choice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1BF32CC7" w14:textId="1A6908A8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</w:p>
                                <w:p w14:paraId="30544354" w14:textId="075EB609" w:rsidR="00A007A4" w:rsidRPr="00A007A4" w:rsidRDefault="00A007A4" w:rsidP="00A007A4"/>
                              </w:tc>
                            </w:tr>
                            <w:tr w:rsidR="00A007A4" w:rsidRPr="001C4734" w14:paraId="6C54DB16" w14:textId="77777777" w:rsidTr="00D43296">
                              <w:trPr>
                                <w:trHeight w:val="2660"/>
                              </w:trPr>
                              <w:tc>
                                <w:tcPr>
                                  <w:tcW w:w="1345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5B098909" w14:textId="00A7E731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28</w:t>
                                  </w:r>
                                </w:p>
                                <w:p w14:paraId="103DBB54" w14:textId="199CB8CB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FFFFFF" w:themeFill="background1"/>
                                </w:tcPr>
                                <w:p w14:paraId="40F758C6" w14:textId="0E8CAB7E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  <w:p w14:paraId="50AE6F23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Philly Cheesesteak Sandwich</w:t>
                                  </w:r>
                                </w:p>
                                <w:p w14:paraId="77F9C2B4" w14:textId="77777777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6C84D289" w14:textId="214B2BEF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Tomato Bisque 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FFFFF" w:themeFill="background1"/>
                                </w:tcPr>
                                <w:p w14:paraId="034D36AF" w14:textId="101DB980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007A4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  <w:p w14:paraId="13A153D3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Mac &amp; Cheese</w:t>
                                  </w:r>
                                </w:p>
                                <w:p w14:paraId="2F197276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Balsamic Steak Salad </w:t>
                                  </w: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w/roll</w:t>
                                  </w:r>
                                </w:p>
                                <w:p w14:paraId="7E48E42B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EE35794" w14:textId="4D663484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Chicken Noodle Soup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FFFFFF" w:themeFill="background1"/>
                                </w:tcPr>
                                <w:p w14:paraId="32AC192D" w14:textId="77777777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 w:rsidRPr="00A007A4">
                                    <w:rPr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A007A4">
                                    <w:rPr>
                                      <w:sz w:val="20"/>
                                    </w:rPr>
                                    <w:t>Lunch</w:t>
                                  </w:r>
                                </w:p>
                                <w:p w14:paraId="0F4EAB5B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Cheese Enchiladas</w:t>
                                  </w:r>
                                </w:p>
                                <w:p w14:paraId="58106F47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Grilled Chicken Caesar Salad</w:t>
                                  </w:r>
                                </w:p>
                                <w:p w14:paraId="0989D53E" w14:textId="77777777" w:rsidR="00A007A4" w:rsidRPr="00A007A4" w:rsidRDefault="00A007A4" w:rsidP="00A007A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A007A4">
                                    <w:rPr>
                                      <w:b/>
                                      <w:sz w:val="18"/>
                                      <w:szCs w:val="18"/>
                                      <w:highlight w:val="yellow"/>
                                    </w:rPr>
                                    <w:t>w/breadstick</w:t>
                                  </w:r>
                                </w:p>
                                <w:p w14:paraId="07C6709C" w14:textId="7777777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 xml:space="preserve">Pizza </w:t>
                                  </w:r>
                                </w:p>
                                <w:p w14:paraId="372132B3" w14:textId="62DAD647" w:rsidR="00A007A4" w:rsidRPr="00A007A4" w:rsidRDefault="00A007A4" w:rsidP="00A007A4">
                                  <w:pPr>
                                    <w:rPr>
                                      <w:b/>
                                    </w:rPr>
                                  </w:pPr>
                                  <w:r w:rsidRPr="00A007A4">
                                    <w:rPr>
                                      <w:sz w:val="18"/>
                                      <w:szCs w:val="18"/>
                                    </w:rPr>
                                    <w:t>Red Pepper and Gouda Soup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FFFFFF" w:themeFill="background1"/>
                                </w:tcPr>
                                <w:p w14:paraId="59133255" w14:textId="07AC2E3D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007A4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10181A0" w14:textId="07AEECC7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FFFFFF" w:themeFill="background1"/>
                                </w:tcPr>
                                <w:p w14:paraId="51D68DD2" w14:textId="73767D86" w:rsidR="00A007A4" w:rsidRPr="00A007A4" w:rsidRDefault="00A007A4" w:rsidP="00A007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FFFFFF" w:themeFill="background1"/>
                                </w:tcPr>
                                <w:p w14:paraId="2F0BA20F" w14:textId="2A1325F2" w:rsidR="00A007A4" w:rsidRPr="00A007A4" w:rsidRDefault="00A007A4" w:rsidP="00A007A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007A4" w14:paraId="1298B429" w14:textId="77777777" w:rsidTr="00D43296">
                              <w:trPr>
                                <w:trHeight w:val="1620"/>
                              </w:trPr>
                              <w:tc>
                                <w:tcPr>
                                  <w:tcW w:w="1345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14:paraId="0E65B955" w14:textId="3D8D3B9F" w:rsidR="00A007A4" w:rsidRPr="00A007A4" w:rsidRDefault="00A007A4" w:rsidP="00A007A4">
                                  <w:pPr>
                                    <w:pStyle w:val="Banner11"/>
                                    <w:jc w:val="lef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shd w:val="clear" w:color="auto" w:fill="auto"/>
                                </w:tcPr>
                                <w:p w14:paraId="6F83995D" w14:textId="24C53BA0" w:rsidR="00A007A4" w:rsidRPr="00A007A4" w:rsidRDefault="00A007A4" w:rsidP="00A007A4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14:paraId="269F7A6D" w14:textId="719CC668" w:rsidR="00A007A4" w:rsidRPr="00A007A4" w:rsidRDefault="00A007A4" w:rsidP="00A007A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auto"/>
                                </w:tcPr>
                                <w:p w14:paraId="4F2861F7" w14:textId="38D58003" w:rsidR="00A007A4" w:rsidRPr="00A007A4" w:rsidRDefault="00A007A4" w:rsidP="00A007A4">
                                  <w:pPr>
                                    <w:pStyle w:val="Banner11"/>
                                  </w:pPr>
                                </w:p>
                              </w:tc>
                              <w:tc>
                                <w:tcPr>
                                  <w:tcW w:w="1931" w:type="dxa"/>
                                  <w:shd w:val="clear" w:color="auto" w:fill="auto"/>
                                </w:tcPr>
                                <w:p w14:paraId="5B432DAD" w14:textId="77777777" w:rsidR="00A007A4" w:rsidRPr="00A007A4" w:rsidRDefault="00A007A4" w:rsidP="00A007A4">
                                  <w:pPr>
                                    <w:pStyle w:val="Banner11"/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</w:tcPr>
                                <w:p w14:paraId="3B3C23BC" w14:textId="185F95AB" w:rsidR="00A007A4" w:rsidRPr="00A007A4" w:rsidRDefault="00A007A4" w:rsidP="00A007A4">
                                  <w:pPr>
                                    <w:pStyle w:val="Banner11"/>
                                  </w:pPr>
                                </w:p>
                              </w:tc>
                              <w:tc>
                                <w:tcPr>
                                  <w:tcW w:w="1524" w:type="dxa"/>
                                  <w:shd w:val="clear" w:color="auto" w:fill="auto"/>
                                </w:tcPr>
                                <w:p w14:paraId="0D33ADA1" w14:textId="635B4F6D" w:rsidR="00A007A4" w:rsidRPr="00A007A4" w:rsidRDefault="00A007A4" w:rsidP="00A007A4">
                                  <w:pPr>
                                    <w:pStyle w:val="Banner11"/>
                                  </w:pPr>
                                </w:p>
                              </w:tc>
                            </w:tr>
                          </w:tbl>
                          <w:p w14:paraId="074444FE" w14:textId="77777777" w:rsidR="00205852" w:rsidRDefault="00205852" w:rsidP="001C4734">
                            <w:pPr>
                              <w:pStyle w:val="Banner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E9393" id="Rectangle 2" o:spid="_x0000_s1026" style="position:absolute;margin-left:114.75pt;margin-top:.7pt;width:600pt;height:59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" fillcolor="#f8f8f8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45"/>
                        <w:gridCol w:w="1841"/>
                        <w:gridCol w:w="1757"/>
                        <w:gridCol w:w="1840"/>
                        <w:gridCol w:w="1931"/>
                        <w:gridCol w:w="1761"/>
                        <w:gridCol w:w="1524"/>
                      </w:tblGrid>
                      <w:tr w:rsidR="00DD1C69" w:rsidRPr="00D43296" w14:paraId="7BFDF29C" w14:textId="77777777" w:rsidTr="00D43296">
                        <w:trPr>
                          <w:trHeight w:val="890"/>
                        </w:trPr>
                        <w:tc>
                          <w:tcPr>
                            <w:tcW w:w="1345" w:type="dxa"/>
                            <w:shd w:val="clear" w:color="auto" w:fill="FFFFFF" w:themeFill="background1"/>
                          </w:tcPr>
                          <w:p w14:paraId="30985639" w14:textId="3610BFE9" w:rsidR="00205852" w:rsidRPr="00A007A4" w:rsidRDefault="00205852" w:rsidP="00B137BE">
                            <w:pPr>
                              <w:pStyle w:val="BannerHeading2"/>
                              <w:jc w:val="left"/>
                            </w:pP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5F308A7F" w14:textId="77777777" w:rsidR="00205852" w:rsidRPr="00A007A4" w:rsidRDefault="00205852" w:rsidP="00C84D1C">
                            <w:pPr>
                              <w:pStyle w:val="BannerHeading2"/>
                              <w:jc w:val="left"/>
                            </w:pPr>
                            <w:r w:rsidRPr="00A007A4">
                              <w:t>Mon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643E070C" w14:textId="77777777" w:rsidR="00205852" w:rsidRPr="00A007A4" w:rsidRDefault="00205852" w:rsidP="00205852">
                            <w:pPr>
                              <w:pStyle w:val="BannerHeading2"/>
                            </w:pPr>
                            <w:r w:rsidRPr="00A007A4">
                              <w:t>Tue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3AA13A31" w14:textId="77777777" w:rsidR="00205852" w:rsidRPr="00A007A4" w:rsidRDefault="00205852" w:rsidP="00205852">
                            <w:pPr>
                              <w:pStyle w:val="BannerHeading2"/>
                            </w:pPr>
                            <w:r w:rsidRPr="00A007A4">
                              <w:t>Wed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564233AE" w14:textId="77777777" w:rsidR="00205852" w:rsidRPr="00A007A4" w:rsidRDefault="00205852" w:rsidP="00205852">
                            <w:pPr>
                              <w:pStyle w:val="BannerHeading2"/>
                            </w:pPr>
                            <w:r w:rsidRPr="00A007A4">
                              <w:t>Thu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44C577CC" w14:textId="77777777" w:rsidR="00205852" w:rsidRPr="00A007A4" w:rsidRDefault="00205852" w:rsidP="00205852">
                            <w:pPr>
                              <w:pStyle w:val="BannerHeading2"/>
                            </w:pPr>
                            <w:r w:rsidRPr="00A007A4">
                              <w:t>Fri</w:t>
                            </w: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6691A1ED" w14:textId="77777777" w:rsidR="00205852" w:rsidRPr="00A007A4" w:rsidRDefault="00205852" w:rsidP="00205852">
                            <w:pPr>
                              <w:pStyle w:val="BannerHeading2"/>
                            </w:pPr>
                            <w:r w:rsidRPr="00A007A4">
                              <w:t>Sat</w:t>
                            </w:r>
                          </w:p>
                        </w:tc>
                      </w:tr>
                      <w:tr w:rsidR="002E1858" w:rsidRPr="00D43296" w14:paraId="58D376CE" w14:textId="77777777" w:rsidTr="00D43296">
                        <w:trPr>
                          <w:trHeight w:val="992"/>
                        </w:trPr>
                        <w:tc>
                          <w:tcPr>
                            <w:tcW w:w="1345" w:type="dxa"/>
                            <w:shd w:val="clear" w:color="auto" w:fill="FFFFFF" w:themeFill="background1"/>
                          </w:tcPr>
                          <w:p w14:paraId="61F6652C" w14:textId="7B5196DB" w:rsidR="002E1858" w:rsidRPr="00A007A4" w:rsidRDefault="00A007A4" w:rsidP="00D43296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007A4">
                              <w:rPr>
                                <w:b/>
                                <w:sz w:val="16"/>
                                <w:szCs w:val="16"/>
                              </w:rPr>
                              <w:t>Mediterranean</w:t>
                            </w:r>
                            <w:r w:rsidR="00C75FB8" w:rsidRPr="00A007A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Week</w:t>
                            </w:r>
                          </w:p>
                          <w:p w14:paraId="7D299F4E" w14:textId="77777777" w:rsidR="00D43296" w:rsidRPr="00A007A4" w:rsidRDefault="00D43296" w:rsidP="002E18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C358E9" w14:textId="271574AC" w:rsidR="002E1858" w:rsidRPr="00A007A4" w:rsidRDefault="002E1858" w:rsidP="002E185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The highlighted items are included with the meal and not charged separately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6ECB380C" w14:textId="0DD2D717" w:rsidR="002E1858" w:rsidRPr="00A007A4" w:rsidRDefault="002E1858" w:rsidP="002E1858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42EDFB48" w14:textId="268385AD" w:rsidR="009B3EEB" w:rsidRPr="00A007A4" w:rsidRDefault="009B3EEB" w:rsidP="002E1858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="004D7AA2"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almon </w:t>
                            </w:r>
                            <w:r w:rsidR="004D7AA2"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owl with </w:t>
                            </w:r>
                            <w:r w:rsidR="004D7AA2"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Q</w:t>
                            </w: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uinoa and </w:t>
                            </w:r>
                            <w:r w:rsidR="004D7AA2"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zatziki</w:t>
                            </w:r>
                            <w:r w:rsidRPr="00A007A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BF6BA5" w14:textId="56918DD4" w:rsidR="00864793" w:rsidRPr="00A007A4" w:rsidRDefault="004D7AA2" w:rsidP="002E185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Tarragon Carrots</w:t>
                            </w:r>
                          </w:p>
                          <w:p w14:paraId="5F5EAC9C" w14:textId="68F69AA6" w:rsidR="009B3EEB" w:rsidRPr="00A007A4" w:rsidRDefault="00482E35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A4C61BF" w14:textId="5DB3FB35" w:rsidR="00D322F6" w:rsidRPr="00A007A4" w:rsidRDefault="00D322F6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Tomato Bisque</w:t>
                            </w:r>
                          </w:p>
                          <w:p w14:paraId="5B36C21A" w14:textId="72382408" w:rsidR="002E1858" w:rsidRPr="00A007A4" w:rsidRDefault="002E1858" w:rsidP="002E185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2FFB91D6" w14:textId="44C7BAC8" w:rsidR="002E1858" w:rsidRPr="00A007A4" w:rsidRDefault="002E1858" w:rsidP="002E1858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6116906A" w14:textId="54DA5596" w:rsidR="002E1858" w:rsidRPr="00A007A4" w:rsidRDefault="00830D20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Chicken Cordon Bleu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w/swiss cheese sauce</w:t>
                            </w:r>
                          </w:p>
                          <w:p w14:paraId="39AF1766" w14:textId="2DA84E1E" w:rsidR="002E1858" w:rsidRPr="00A007A4" w:rsidRDefault="00414F13" w:rsidP="002E18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Callista</w:t>
                            </w:r>
                            <w:r w:rsidR="00BE5245"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Cobb Salad </w:t>
                            </w:r>
                            <w:r w:rsidR="00BE5245"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</w:t>
                            </w:r>
                            <w:r w:rsidR="003F1492"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 xml:space="preserve">herb </w:t>
                            </w:r>
                            <w:r w:rsidR="00115474"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focaccia</w:t>
                            </w:r>
                            <w:r w:rsidR="00115474"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48A66F" w14:textId="1675EFC9" w:rsidR="00864793" w:rsidRPr="00A007A4" w:rsidRDefault="00864793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Insalata D’Orzo (side dish)</w:t>
                            </w:r>
                          </w:p>
                          <w:p w14:paraId="0D2180F8" w14:textId="77777777" w:rsidR="002E1858" w:rsidRPr="00A007A4" w:rsidRDefault="002E1858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3FFF1321" w14:textId="595D668F" w:rsidR="002E1858" w:rsidRPr="00A007A4" w:rsidRDefault="002E1858" w:rsidP="002E1858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Chicken Noodle Soup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49277163" w14:textId="0D3FCD5E" w:rsidR="002E1858" w:rsidRPr="00A007A4" w:rsidRDefault="002E1858" w:rsidP="002E1858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0935B7DD" w14:textId="5AACBFD2" w:rsidR="002E1858" w:rsidRPr="00A007A4" w:rsidRDefault="00D3297E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Feisty Feta Chicken Pasta </w:t>
                            </w:r>
                          </w:p>
                          <w:p w14:paraId="58C4FA31" w14:textId="77777777" w:rsidR="005C09A3" w:rsidRPr="00A007A4" w:rsidRDefault="00D3297E" w:rsidP="002E18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Falafel Sandwich </w:t>
                            </w:r>
                          </w:p>
                          <w:p w14:paraId="37FCCAE7" w14:textId="53303ED7" w:rsidR="00414F13" w:rsidRPr="00A007A4" w:rsidRDefault="005C09A3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="00414F13" w:rsidRPr="00A007A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>eyed peas</w:t>
                            </w:r>
                          </w:p>
                          <w:p w14:paraId="6BD82E50" w14:textId="5172B0FD" w:rsidR="002E1858" w:rsidRPr="00A007A4" w:rsidRDefault="002E1858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7DCA8757" w14:textId="5F75AE65" w:rsidR="002E1858" w:rsidRPr="00A007A4" w:rsidRDefault="002E1858" w:rsidP="002E1858">
                            <w:pPr>
                              <w:pStyle w:val="Banner11"/>
                              <w:jc w:val="left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Red Pepper and Gouda Soup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42785E1D" w14:textId="634BF89B" w:rsidR="002E1858" w:rsidRPr="00A007A4" w:rsidRDefault="002E1858" w:rsidP="002E1858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23B4140D" w14:textId="489CEBCC" w:rsidR="00482E35" w:rsidRPr="00A007A4" w:rsidRDefault="00830D20" w:rsidP="002E185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Mediterranean </w:t>
                            </w:r>
                            <w:r w:rsidR="00935D73"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Flatbread</w:t>
                            </w:r>
                          </w:p>
                          <w:p w14:paraId="38268682" w14:textId="77777777" w:rsidR="00830D20" w:rsidRPr="00A007A4" w:rsidRDefault="00830D20" w:rsidP="00830D2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Grilled Chicken Caesar Salad</w:t>
                            </w:r>
                          </w:p>
                          <w:p w14:paraId="7B2EE5C3" w14:textId="45262300" w:rsidR="00830D20" w:rsidRPr="00A007A4" w:rsidRDefault="00830D20" w:rsidP="002E18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w/breadstick</w:t>
                            </w:r>
                          </w:p>
                          <w:p w14:paraId="747B8CC6" w14:textId="77777777" w:rsidR="002E1858" w:rsidRPr="00A007A4" w:rsidRDefault="002E1858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71E55874" w14:textId="42D485A9" w:rsidR="002E1858" w:rsidRPr="00A007A4" w:rsidRDefault="002E1858" w:rsidP="002E1858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Mushroom and Brie Soup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2504E31D" w14:textId="77777777" w:rsidR="002E1858" w:rsidRPr="00A007A4" w:rsidRDefault="002E1858" w:rsidP="002E18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6ABF32E2" w14:textId="5966F043" w:rsidR="00D91A96" w:rsidRPr="00A007A4" w:rsidRDefault="00D3297E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Avocado Prov</w:t>
                            </w:r>
                            <w:r w:rsidR="00DA59EE" w:rsidRPr="00A007A4">
                              <w:rPr>
                                <w:sz w:val="18"/>
                                <w:szCs w:val="18"/>
                              </w:rPr>
                              <w:t xml:space="preserve">ence 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Chicken Wrap  </w:t>
                            </w:r>
                          </w:p>
                          <w:p w14:paraId="71D1EA44" w14:textId="3FFFE36C" w:rsidR="00830D20" w:rsidRPr="00A007A4" w:rsidRDefault="00830D20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Quinoa tabbouleh </w:t>
                            </w:r>
                          </w:p>
                          <w:p w14:paraId="14C776B6" w14:textId="52A6E239" w:rsidR="00830D20" w:rsidRPr="00A007A4" w:rsidRDefault="00830D20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Garlic </w:t>
                            </w:r>
                            <w:r w:rsidR="00893E50" w:rsidRPr="00A007A4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reen </w:t>
                            </w:r>
                            <w:r w:rsidR="00893E50" w:rsidRPr="00A007A4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eans </w:t>
                            </w:r>
                          </w:p>
                          <w:p w14:paraId="3B84A2EB" w14:textId="310BCC2E" w:rsidR="002E1858" w:rsidRPr="00A007A4" w:rsidRDefault="002E1858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A6AF180" w14:textId="77777777" w:rsidR="002E1858" w:rsidRPr="00A007A4" w:rsidRDefault="002E1858" w:rsidP="002E18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Clam Chowder</w:t>
                            </w:r>
                          </w:p>
                          <w:p w14:paraId="6BBFE856" w14:textId="1628F5AA" w:rsidR="002E1858" w:rsidRPr="00A007A4" w:rsidRDefault="002E1858" w:rsidP="002E18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3ECA24BD" w14:textId="0B70CDCE" w:rsidR="002E1858" w:rsidRPr="00A007A4" w:rsidRDefault="002E1858" w:rsidP="002E18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285826C1" w14:textId="2F34B1D8" w:rsidR="002E1858" w:rsidRPr="00A007A4" w:rsidRDefault="002E1858" w:rsidP="002E185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007A4" w:rsidRPr="00D43296" w14:paraId="511E79A6" w14:textId="77777777" w:rsidTr="00D43296">
                        <w:trPr>
                          <w:trHeight w:val="1799"/>
                        </w:trPr>
                        <w:tc>
                          <w:tcPr>
                            <w:tcW w:w="1345" w:type="dxa"/>
                            <w:shd w:val="clear" w:color="auto" w:fill="FFFFFF" w:themeFill="background1"/>
                          </w:tcPr>
                          <w:p w14:paraId="70516854" w14:textId="078D7E17" w:rsidR="00A007A4" w:rsidRPr="00A007A4" w:rsidRDefault="00A007A4" w:rsidP="00A00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noProof/>
                              </w:rPr>
                              <w:t xml:space="preserve">  </w:t>
                            </w: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33CC30A8" w14:textId="77777777" w:rsidR="00A007A4" w:rsidRPr="00A007A4" w:rsidRDefault="00A007A4" w:rsidP="00A007A4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14:paraId="0BB0025D" w14:textId="75DEACA0" w:rsidR="00A007A4" w:rsidRPr="00A007A4" w:rsidRDefault="00A007A4" w:rsidP="00A007A4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007A4">
                              <w:rPr>
                                <w:b/>
                                <w:noProof/>
                                <w:shd w:val="clear" w:color="auto" w:fill="C2D69B" w:themeFill="accent3" w:themeFillTint="99"/>
                              </w:rPr>
                              <w:t>African Week</w:t>
                            </w: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56E7C701" w14:textId="272C2B40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8 </w:t>
                            </w:r>
                            <w:r w:rsidRPr="00A007A4">
                              <w:rPr>
                                <w:color w:val="000000" w:themeColor="text1"/>
                                <w:sz w:val="20"/>
                              </w:rPr>
                              <w:t>Lunch</w:t>
                            </w:r>
                          </w:p>
                          <w:p w14:paraId="5A06B5B9" w14:textId="77777777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Walnut Crusted Chicken</w:t>
                            </w:r>
                          </w:p>
                          <w:p w14:paraId="6658A746" w14:textId="7216276E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Collard Greens w/tomatoes</w:t>
                            </w:r>
                          </w:p>
                          <w:p w14:paraId="19E2F806" w14:textId="3388E4EF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3351AB23" w14:textId="77777777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Tomato Bisque</w:t>
                            </w:r>
                          </w:p>
                          <w:p w14:paraId="54BB1644" w14:textId="731F8B9B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4B8C154B" w14:textId="6583B47F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6CC7D65A" w14:textId="7FCA8F32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Vegetable Curry </w:t>
                            </w:r>
                          </w:p>
                          <w:p w14:paraId="6CD7BFC0" w14:textId="1F6B271A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Balsamic Steak Salad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w/herb focaccia</w:t>
                            </w:r>
                          </w:p>
                          <w:p w14:paraId="2BE410AD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9A3BE0C" w14:textId="67609449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Fiesta Chicken Soup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646D908F" w14:textId="6DE69493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A007A4">
                              <w:rPr>
                                <w:b/>
                              </w:rPr>
                              <w:t>Lunch</w:t>
                            </w:r>
                          </w:p>
                          <w:p w14:paraId="4F81D3D1" w14:textId="7078C3D8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Shrimp Gumbo w/rice</w:t>
                            </w:r>
                          </w:p>
                          <w:p w14:paraId="3CB81873" w14:textId="1F20FC75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Grilled Chicken Caesar Salad</w:t>
                            </w:r>
                          </w:p>
                          <w:p w14:paraId="7D8EC2D3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w/breadstick</w:t>
                            </w:r>
                          </w:p>
                          <w:p w14:paraId="31FE751B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754120DB" w14:textId="578F0136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Red Pepper and Gouda Soup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0B786D57" w14:textId="1AABD144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Pr="00A007A4">
                              <w:rPr>
                                <w:sz w:val="20"/>
                              </w:rPr>
                              <w:t xml:space="preserve">Lunch </w:t>
                            </w:r>
                          </w:p>
                          <w:p w14:paraId="698BC734" w14:textId="640522AD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Herb-Crusted Tilapia Green Beans</w:t>
                            </w:r>
                          </w:p>
                          <w:p w14:paraId="7BABEEA1" w14:textId="6A41410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Hoppin</w:t>
                            </w:r>
                            <w:proofErr w:type="spellEnd"/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 Johns Salad </w:t>
                            </w:r>
                            <w:r w:rsidRPr="00A007A4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w/whole wheat roll</w:t>
                            </w:r>
                          </w:p>
                          <w:p w14:paraId="2D160E41" w14:textId="5480BAD1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422DA237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Mushroom and Brie Soup</w:t>
                            </w:r>
                          </w:p>
                          <w:p w14:paraId="3CD93B1E" w14:textId="60ED523A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6BB4F736" w14:textId="1350ADCA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253513EF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Chicken Yassa</w:t>
                            </w:r>
                          </w:p>
                          <w:p w14:paraId="1E57E4C0" w14:textId="7E2AF031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Garlic spinach</w:t>
                            </w:r>
                          </w:p>
                          <w:p w14:paraId="6054214F" w14:textId="443071A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Jagacida</w:t>
                            </w:r>
                            <w:proofErr w:type="spellEnd"/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 (rice and beans)</w:t>
                            </w:r>
                          </w:p>
                          <w:p w14:paraId="06EA3D0A" w14:textId="15D16D39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4B727B42" w14:textId="3ACEA2FC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African Peanut Soup </w:t>
                            </w: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5AA6EEA8" w14:textId="012FD7F6" w:rsidR="00A007A4" w:rsidRPr="00A007A4" w:rsidRDefault="00A007A4" w:rsidP="00A007A4">
                            <w:r w:rsidRPr="00A007A4">
                              <w:t>Sun</w:t>
                            </w:r>
                          </w:p>
                        </w:tc>
                      </w:tr>
                      <w:tr w:rsidR="00A007A4" w:rsidRPr="00D43296" w14:paraId="5F8CEF4E" w14:textId="77777777" w:rsidTr="00A007A4">
                        <w:trPr>
                          <w:trHeight w:val="1938"/>
                        </w:trPr>
                        <w:tc>
                          <w:tcPr>
                            <w:tcW w:w="1345" w:type="dxa"/>
                            <w:shd w:val="clear" w:color="auto" w:fill="auto"/>
                          </w:tcPr>
                          <w:p w14:paraId="2EF7FA51" w14:textId="2F53C2CC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  <w:p w14:paraId="7A4ABDA7" w14:textId="0A890FC1" w:rsidR="00A007A4" w:rsidRPr="00A007A4" w:rsidRDefault="00A007A4" w:rsidP="00A007A4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007A4">
                              <w:rPr>
                                <w:b/>
                                <w:noProof/>
                              </w:rPr>
                              <w:t>Latin American Week</w:t>
                            </w:r>
                          </w:p>
                          <w:p w14:paraId="6955FB23" w14:textId="4110B073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A007A4">
                              <w:t xml:space="preserve">   </w:t>
                            </w: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6BB16FF3" w14:textId="281B955B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 w:rsidRPr="00A007A4">
                              <w:rPr>
                                <w:color w:val="000000" w:themeColor="text1"/>
                                <w:sz w:val="20"/>
                              </w:rPr>
                              <w:t>Lunch</w:t>
                            </w:r>
                          </w:p>
                          <w:p w14:paraId="31F7FB95" w14:textId="788678C2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Baja Fish Tacos</w:t>
                            </w:r>
                          </w:p>
                          <w:p w14:paraId="59D39240" w14:textId="427F50DD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Beans and Greens Blend</w:t>
                            </w:r>
                          </w:p>
                          <w:p w14:paraId="2F2BF3C7" w14:textId="32A9AA53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4433EA11" w14:textId="77777777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Tomato Bisque</w:t>
                            </w:r>
                          </w:p>
                          <w:p w14:paraId="2AC3E7D4" w14:textId="4154A080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2E347FCD" w14:textId="67B4342A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Pr="00A007A4">
                              <w:rPr>
                                <w:color w:val="000000" w:themeColor="text1"/>
                                <w:sz w:val="20"/>
                              </w:rPr>
                              <w:t>Lunch</w:t>
                            </w:r>
                          </w:p>
                          <w:p w14:paraId="2F17A2BB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Chicken </w:t>
                            </w: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Tinga</w:t>
                            </w:r>
                            <w:proofErr w:type="spellEnd"/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 w/rice</w:t>
                            </w:r>
                          </w:p>
                          <w:p w14:paraId="43FB81EA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Balsamic Steak Salad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w/herb focaccia</w:t>
                            </w:r>
                          </w:p>
                          <w:p w14:paraId="52C763CD" w14:textId="77777777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7F79B5EF" w14:textId="429D6ACA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Chicken Noodle Soup 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1F320F22" w14:textId="0008008C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Pr="00A007A4">
                              <w:rPr>
                                <w:color w:val="000000" w:themeColor="text1"/>
                                <w:sz w:val="20"/>
                              </w:rPr>
                              <w:t>Lunch</w:t>
                            </w:r>
                          </w:p>
                          <w:p w14:paraId="4E09AC50" w14:textId="2C51D060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Grilled Steak w/Chimichurri </w:t>
                            </w:r>
                          </w:p>
                          <w:p w14:paraId="48A64F0B" w14:textId="091C5694" w:rsidR="00A007A4" w:rsidRPr="00A007A4" w:rsidRDefault="00A007A4" w:rsidP="00A007A4"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Vegan Taco Salad </w:t>
                            </w: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4C2BA6D0" w14:textId="2F33262C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Red Pepper and Gouda Soup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584C4345" w14:textId="372CD3D6" w:rsidR="00A007A4" w:rsidRPr="00A007A4" w:rsidRDefault="00A007A4" w:rsidP="00A007A4"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18 </w:t>
                            </w:r>
                            <w:r w:rsidRPr="00A007A4">
                              <w:rPr>
                                <w:b/>
                              </w:rPr>
                              <w:t xml:space="preserve">Lunch </w:t>
                            </w:r>
                          </w:p>
                          <w:p w14:paraId="1BFF00DD" w14:textId="379EBED2" w:rsidR="00A007A4" w:rsidRPr="00A007A4" w:rsidRDefault="00A007A4" w:rsidP="00A007A4">
                            <w:r w:rsidRPr="00A007A4">
                              <w:t>Quinoa Stuffed Peppers</w:t>
                            </w:r>
                          </w:p>
                          <w:p w14:paraId="51CE720F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Grilled Chicken Caesar Salad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w/breadstick</w:t>
                            </w:r>
                          </w:p>
                          <w:p w14:paraId="3826BC0D" w14:textId="3A4FED6B" w:rsidR="00A007A4" w:rsidRPr="00A007A4" w:rsidRDefault="00A007A4" w:rsidP="00A007A4">
                            <w:r w:rsidRPr="00A007A4">
                              <w:t>Pizza</w:t>
                            </w:r>
                          </w:p>
                          <w:p w14:paraId="63365805" w14:textId="41090D6F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Mushroom and Brie Soup 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4541B0D0" w14:textId="076C58E7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19 </w:t>
                            </w:r>
                            <w:r w:rsidRPr="00A007A4">
                              <w:rPr>
                                <w:b/>
                              </w:rPr>
                              <w:t>Lunch</w:t>
                            </w:r>
                          </w:p>
                          <w:p w14:paraId="0E9C0499" w14:textId="56759949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Chicken Enchilada Bowls </w:t>
                            </w:r>
                          </w:p>
                          <w:p w14:paraId="307857D1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7FAC219F" w14:textId="13CDC81E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Clam Chowder</w:t>
                            </w: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62C8B8B5" w14:textId="64761B83" w:rsidR="00A007A4" w:rsidRPr="00A007A4" w:rsidRDefault="00A007A4" w:rsidP="00A00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14:paraId="0992CB46" w14:textId="46AC48D1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A7264D9" wp14:editId="661F9ACF">
                                  <wp:extent cx="742504" cy="809625"/>
                                  <wp:effectExtent l="0" t="0" r="635" b="0"/>
                                  <wp:docPr id="6" name="apple-veg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pple-veg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18" cy="243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07A4" w:rsidRPr="00D43296" w14:paraId="2BA7CC27" w14:textId="77777777" w:rsidTr="00D43296">
                        <w:trPr>
                          <w:trHeight w:val="1910"/>
                        </w:trPr>
                        <w:tc>
                          <w:tcPr>
                            <w:tcW w:w="134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34915E4F" w14:textId="53001DCD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  <w:p w14:paraId="73F49F1D" w14:textId="77777777" w:rsidR="00A007A4" w:rsidRDefault="00A007A4" w:rsidP="00A007A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shd w:val="clear" w:color="auto" w:fill="FF66FF"/>
                              </w:rPr>
                            </w:pPr>
                          </w:p>
                          <w:p w14:paraId="7C7FE2E7" w14:textId="7C84210B" w:rsidR="00A007A4" w:rsidRPr="00A007A4" w:rsidRDefault="00A007A4" w:rsidP="00A007A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  <w:shd w:val="clear" w:color="auto" w:fill="FF66FF"/>
                              </w:rPr>
                              <w:t>East Indian Week</w:t>
                            </w: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50F95753" w14:textId="5854787D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A007A4">
                              <w:rPr>
                                <w:color w:val="000000" w:themeColor="text1"/>
                                <w:sz w:val="20"/>
                              </w:rPr>
                              <w:t>Lunch</w:t>
                            </w:r>
                          </w:p>
                          <w:p w14:paraId="5393FC94" w14:textId="77777777" w:rsidR="00A007A4" w:rsidRPr="00A007A4" w:rsidRDefault="00A007A4" w:rsidP="00A007A4">
                            <w:r w:rsidRPr="00A007A4">
                              <w:t xml:space="preserve">Butter Chicken </w:t>
                            </w:r>
                            <w:r w:rsidRPr="00A007A4">
                              <w:rPr>
                                <w:highlight w:val="yellow"/>
                              </w:rPr>
                              <w:t>w/basmati rice</w:t>
                            </w:r>
                          </w:p>
                          <w:p w14:paraId="778FF377" w14:textId="04568CE0" w:rsidR="00A007A4" w:rsidRPr="00A007A4" w:rsidRDefault="00A007A4" w:rsidP="00A007A4">
                            <w:r w:rsidRPr="00A007A4">
                              <w:t>Mango Kale Salad</w:t>
                            </w:r>
                          </w:p>
                          <w:p w14:paraId="4982F00D" w14:textId="0996C1A8" w:rsidR="00A007A4" w:rsidRPr="00A007A4" w:rsidRDefault="00A007A4" w:rsidP="00A007A4">
                            <w:r w:rsidRPr="00A007A4">
                              <w:t xml:space="preserve">Pizza </w:t>
                            </w:r>
                          </w:p>
                          <w:p w14:paraId="4A7AD53A" w14:textId="3F401045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Tomato Bisque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17BCEFF9" w14:textId="64E27E8F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23 </w:t>
                            </w:r>
                            <w:r w:rsidRPr="00A007A4">
                              <w:rPr>
                                <w:b/>
                              </w:rPr>
                              <w:t>Lunch</w:t>
                            </w:r>
                          </w:p>
                          <w:p w14:paraId="32620C73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Aloo Gobi</w:t>
                            </w:r>
                          </w:p>
                          <w:p w14:paraId="22B3BF15" w14:textId="35F16F23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Balsamic Steak Salad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w/roll</w:t>
                            </w:r>
                          </w:p>
                          <w:p w14:paraId="2B6CB24F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7930629B" w14:textId="040142B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Fiesta Chicken Soup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3E3AFBFF" w14:textId="7D23431E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24 </w:t>
                            </w:r>
                            <w:r w:rsidRPr="00A007A4">
                              <w:rPr>
                                <w:b/>
                              </w:rPr>
                              <w:t>Lunch</w:t>
                            </w:r>
                          </w:p>
                          <w:p w14:paraId="77E22FD0" w14:textId="5F5C4129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Dal </w:t>
                            </w: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Makhani</w:t>
                            </w:r>
                            <w:proofErr w:type="spellEnd"/>
                          </w:p>
                          <w:p w14:paraId="3B513806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Grilled Chicken Caesar Salad</w:t>
                            </w:r>
                          </w:p>
                          <w:p w14:paraId="35DF0297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w/breadstick</w:t>
                            </w:r>
                          </w:p>
                          <w:p w14:paraId="47732E7A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225E9D2" w14:textId="2C169A2E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Red Pepper and Gouda Soup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7190523F" w14:textId="50D6A4E5" w:rsidR="00A007A4" w:rsidRPr="00A007A4" w:rsidRDefault="00A007A4" w:rsidP="00A007A4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A007A4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07A4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25 </w:t>
                            </w:r>
                            <w:r w:rsidRPr="00A007A4">
                              <w:rPr>
                                <w:b/>
                                <w:noProof/>
                              </w:rPr>
                              <w:t>Lunch</w:t>
                            </w:r>
                          </w:p>
                          <w:p w14:paraId="4F8331CF" w14:textId="71E7B6A6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Ladakhi</w:t>
                            </w:r>
                            <w:proofErr w:type="spellEnd"/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 Chicken </w:t>
                            </w:r>
                            <w:proofErr w:type="spellStart"/>
                            <w:r w:rsidRPr="00A007A4">
                              <w:rPr>
                                <w:sz w:val="18"/>
                                <w:szCs w:val="18"/>
                              </w:rPr>
                              <w:t>Thukpa</w:t>
                            </w:r>
                            <w:proofErr w:type="spellEnd"/>
                          </w:p>
                          <w:p w14:paraId="6156EEFF" w14:textId="515013ED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Quinoa Rocket Leaves and Chickpea Salad</w:t>
                            </w:r>
                          </w:p>
                          <w:p w14:paraId="11A380D0" w14:textId="191F79F6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55CA82" w14:textId="48915D64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Mushroom and Brie Soup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438B7422" w14:textId="4AD39D8C" w:rsidR="00A007A4" w:rsidRPr="00A007A4" w:rsidRDefault="00A007A4" w:rsidP="00A007A4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A007A4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26 </w:t>
                            </w:r>
                            <w:r w:rsidRPr="00A007A4">
                              <w:rPr>
                                <w:b/>
                                <w:noProof/>
                              </w:rPr>
                              <w:t>Lunch</w:t>
                            </w:r>
                          </w:p>
                          <w:p w14:paraId="5595D623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Korma </w:t>
                            </w:r>
                            <w:r w:rsidRPr="00A007A4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w/rice</w:t>
                            </w:r>
                          </w:p>
                          <w:p w14:paraId="37BE8952" w14:textId="76B69598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138230FA" w14:textId="23A6ECD3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Chef’s Choice</w:t>
                            </w: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1BF32CC7" w14:textId="1A6908A8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  <w:p w14:paraId="30544354" w14:textId="075EB609" w:rsidR="00A007A4" w:rsidRPr="00A007A4" w:rsidRDefault="00A007A4" w:rsidP="00A007A4"/>
                        </w:tc>
                      </w:tr>
                      <w:tr w:rsidR="00A007A4" w:rsidRPr="001C4734" w14:paraId="6C54DB16" w14:textId="77777777" w:rsidTr="00D43296">
                        <w:trPr>
                          <w:trHeight w:val="2660"/>
                        </w:trPr>
                        <w:tc>
                          <w:tcPr>
                            <w:tcW w:w="1345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5B098909" w14:textId="00A7E731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  <w:p w14:paraId="103DBB54" w14:textId="199CB8CB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shd w:val="clear" w:color="auto" w:fill="FFFFFF" w:themeFill="background1"/>
                          </w:tcPr>
                          <w:p w14:paraId="40F758C6" w14:textId="0E8CAB7E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  <w:p w14:paraId="50AE6F23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Philly Cheesesteak Sandwich</w:t>
                            </w:r>
                          </w:p>
                          <w:p w14:paraId="77F9C2B4" w14:textId="77777777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6C84D289" w14:textId="214B2BEF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Tomato Bisque 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FFFFFF" w:themeFill="background1"/>
                          </w:tcPr>
                          <w:p w14:paraId="034D36AF" w14:textId="101DB980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07A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  <w:p w14:paraId="13A153D3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Mac &amp; Cheese</w:t>
                            </w:r>
                          </w:p>
                          <w:p w14:paraId="2F197276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Balsamic Steak Salad </w:t>
                            </w:r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w/roll</w:t>
                            </w:r>
                          </w:p>
                          <w:p w14:paraId="7E48E42B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EE35794" w14:textId="4D663484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Chicken Noodle Soup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FFFFFF" w:themeFill="background1"/>
                          </w:tcPr>
                          <w:p w14:paraId="32AC192D" w14:textId="77777777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20"/>
                              </w:rPr>
                            </w:pPr>
                            <w:r w:rsidRPr="00A007A4">
                              <w:rPr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A007A4">
                              <w:rPr>
                                <w:sz w:val="20"/>
                              </w:rPr>
                              <w:t>Lunch</w:t>
                            </w:r>
                          </w:p>
                          <w:p w14:paraId="0F4EAB5B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Cheese Enchiladas</w:t>
                            </w:r>
                          </w:p>
                          <w:p w14:paraId="58106F47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b/>
                                <w:sz w:val="18"/>
                                <w:szCs w:val="18"/>
                              </w:rPr>
                              <w:t>Grilled Chicken Caesar Salad</w:t>
                            </w:r>
                          </w:p>
                          <w:p w14:paraId="0989D53E" w14:textId="77777777" w:rsidR="00A007A4" w:rsidRPr="00A007A4" w:rsidRDefault="00A007A4" w:rsidP="00A007A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bookmarkEnd w:id="1"/>
                            <w:r w:rsidRPr="00A007A4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w/breadstick</w:t>
                            </w:r>
                          </w:p>
                          <w:p w14:paraId="07C6709C" w14:textId="7777777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 xml:space="preserve">Pizza </w:t>
                            </w:r>
                          </w:p>
                          <w:p w14:paraId="372132B3" w14:textId="62DAD647" w:rsidR="00A007A4" w:rsidRPr="00A007A4" w:rsidRDefault="00A007A4" w:rsidP="00A007A4">
                            <w:pPr>
                              <w:rPr>
                                <w:b/>
                              </w:rPr>
                            </w:pPr>
                            <w:r w:rsidRPr="00A007A4">
                              <w:rPr>
                                <w:sz w:val="18"/>
                                <w:szCs w:val="18"/>
                              </w:rPr>
                              <w:t>Red Pepper and Gouda Soup</w:t>
                            </w:r>
                          </w:p>
                        </w:tc>
                        <w:tc>
                          <w:tcPr>
                            <w:tcW w:w="1931" w:type="dxa"/>
                            <w:shd w:val="clear" w:color="auto" w:fill="FFFFFF" w:themeFill="background1"/>
                          </w:tcPr>
                          <w:p w14:paraId="59133255" w14:textId="07AC2E3D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007A4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0181A0" w14:textId="07AEECC7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  <w:shd w:val="clear" w:color="auto" w:fill="FFFFFF" w:themeFill="background1"/>
                          </w:tcPr>
                          <w:p w14:paraId="51D68DD2" w14:textId="73767D86" w:rsidR="00A007A4" w:rsidRPr="00A007A4" w:rsidRDefault="00A007A4" w:rsidP="00A007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4" w:type="dxa"/>
                            <w:shd w:val="clear" w:color="auto" w:fill="FFFFFF" w:themeFill="background1"/>
                          </w:tcPr>
                          <w:p w14:paraId="2F0BA20F" w14:textId="2A1325F2" w:rsidR="00A007A4" w:rsidRPr="00A007A4" w:rsidRDefault="00A007A4" w:rsidP="00A007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007A4" w14:paraId="1298B429" w14:textId="77777777" w:rsidTr="00D43296">
                        <w:trPr>
                          <w:trHeight w:val="1620"/>
                        </w:trPr>
                        <w:tc>
                          <w:tcPr>
                            <w:tcW w:w="1345" w:type="dxa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14:paraId="0E65B955" w14:textId="3D8D3B9F" w:rsidR="00A007A4" w:rsidRPr="00A007A4" w:rsidRDefault="00A007A4" w:rsidP="00A007A4">
                            <w:pPr>
                              <w:pStyle w:val="Banner11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shd w:val="clear" w:color="auto" w:fill="auto"/>
                          </w:tcPr>
                          <w:p w14:paraId="6F83995D" w14:textId="24C53BA0" w:rsidR="00A007A4" w:rsidRPr="00A007A4" w:rsidRDefault="00A007A4" w:rsidP="00A007A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14:paraId="269F7A6D" w14:textId="719CC668" w:rsidR="00A007A4" w:rsidRPr="00A007A4" w:rsidRDefault="00A007A4" w:rsidP="00A007A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0" w:type="dxa"/>
                            <w:shd w:val="clear" w:color="auto" w:fill="auto"/>
                          </w:tcPr>
                          <w:p w14:paraId="4F2861F7" w14:textId="38D58003" w:rsidR="00A007A4" w:rsidRPr="00A007A4" w:rsidRDefault="00A007A4" w:rsidP="00A007A4">
                            <w:pPr>
                              <w:pStyle w:val="Banner11"/>
                            </w:pPr>
                          </w:p>
                        </w:tc>
                        <w:tc>
                          <w:tcPr>
                            <w:tcW w:w="1931" w:type="dxa"/>
                            <w:shd w:val="clear" w:color="auto" w:fill="auto"/>
                          </w:tcPr>
                          <w:p w14:paraId="5B432DAD" w14:textId="77777777" w:rsidR="00A007A4" w:rsidRPr="00A007A4" w:rsidRDefault="00A007A4" w:rsidP="00A007A4">
                            <w:pPr>
                              <w:pStyle w:val="Banner11"/>
                            </w:pP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</w:tcPr>
                          <w:p w14:paraId="3B3C23BC" w14:textId="185F95AB" w:rsidR="00A007A4" w:rsidRPr="00A007A4" w:rsidRDefault="00A007A4" w:rsidP="00A007A4">
                            <w:pPr>
                              <w:pStyle w:val="Banner11"/>
                            </w:pPr>
                          </w:p>
                        </w:tc>
                        <w:tc>
                          <w:tcPr>
                            <w:tcW w:w="1524" w:type="dxa"/>
                            <w:shd w:val="clear" w:color="auto" w:fill="auto"/>
                          </w:tcPr>
                          <w:p w14:paraId="0D33ADA1" w14:textId="635B4F6D" w:rsidR="00A007A4" w:rsidRPr="00A007A4" w:rsidRDefault="00A007A4" w:rsidP="00A007A4">
                            <w:pPr>
                              <w:pStyle w:val="Banner11"/>
                            </w:pPr>
                          </w:p>
                        </w:tc>
                      </w:tr>
                    </w:tbl>
                    <w:p w14:paraId="074444FE" w14:textId="77777777" w:rsidR="00205852" w:rsidRDefault="00205852" w:rsidP="001C4734">
                      <w:pPr>
                        <w:pStyle w:val="Banner11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AC2EC1" w:rsidRPr="009E3A2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6CAC2" wp14:editId="65E1E5D9">
                <wp:simplePos x="0" y="0"/>
                <wp:positionH relativeFrom="margin">
                  <wp:posOffset>-342900</wp:posOffset>
                </wp:positionH>
                <wp:positionV relativeFrom="margin">
                  <wp:posOffset>-104775</wp:posOffset>
                </wp:positionV>
                <wp:extent cx="1552575" cy="5514975"/>
                <wp:effectExtent l="0" t="0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CDF7B3" w14:textId="7720D177" w:rsidR="00205852" w:rsidRPr="00AF0D83" w:rsidRDefault="00C75FB8" w:rsidP="0077784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March </w:t>
                            </w:r>
                          </w:p>
                          <w:p w14:paraId="35A47C66" w14:textId="1B5D688A" w:rsidR="00205852" w:rsidRPr="00AF0D83" w:rsidRDefault="00205852" w:rsidP="0077784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F0D83">
                              <w:rPr>
                                <w:sz w:val="96"/>
                                <w:szCs w:val="96"/>
                              </w:rPr>
                              <w:t>Red Sage Menu</w:t>
                            </w:r>
                          </w:p>
                          <w:p w14:paraId="69803A2A" w14:textId="726A4B3D" w:rsidR="00B52BDB" w:rsidRPr="005D0F7E" w:rsidRDefault="00B52BDB" w:rsidP="00777846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6CAC2" id="Rectangle 4" o:spid="_x0000_s1027" style="position:absolute;margin-left:-27pt;margin-top:-8.25pt;width:122.25pt;height:4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" filled="f" stroked="f">
                <v:textbox style="layout-flow:vertical;mso-layout-flow-alt:bottom-to-top" inset="0,0,0,0">
                  <w:txbxContent>
                    <w:p w14:paraId="61CDF7B3" w14:textId="7720D177" w:rsidR="00205852" w:rsidRPr="00AF0D83" w:rsidRDefault="00C75FB8" w:rsidP="0077784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March </w:t>
                      </w:r>
                    </w:p>
                    <w:p w14:paraId="35A47C66" w14:textId="1B5D688A" w:rsidR="00205852" w:rsidRPr="00AF0D83" w:rsidRDefault="00205852" w:rsidP="0077784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AF0D83">
                        <w:rPr>
                          <w:sz w:val="96"/>
                          <w:szCs w:val="96"/>
                        </w:rPr>
                        <w:t>Red Sage Menu</w:t>
                      </w:r>
                    </w:p>
                    <w:p w14:paraId="69803A2A" w14:textId="726A4B3D" w:rsidR="00B52BDB" w:rsidRPr="005D0F7E" w:rsidRDefault="00B52BDB" w:rsidP="00777846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AE4816" w:rsidRPr="009E3A2D">
        <w:rPr>
          <w:b/>
          <w:sz w:val="18"/>
          <w:szCs w:val="18"/>
        </w:rPr>
        <w:t>BREAKFAST SPECIAL</w:t>
      </w:r>
      <w:r w:rsidR="00C75FB8">
        <w:rPr>
          <w:b/>
          <w:sz w:val="18"/>
          <w:szCs w:val="18"/>
        </w:rPr>
        <w:t>:</w:t>
      </w:r>
      <w:r w:rsidR="00AE4816">
        <w:tab/>
      </w:r>
      <w:r>
        <w:t>Country Fried Steak</w:t>
      </w:r>
      <w:r w:rsidR="005E7A77">
        <w:t xml:space="preserve">     </w:t>
      </w:r>
      <w:r>
        <w:t xml:space="preserve"> </w:t>
      </w:r>
      <w:r w:rsidR="00AE4816">
        <w:t>Croissant Sand</w:t>
      </w:r>
      <w:r w:rsidR="00AE4816">
        <w:tab/>
      </w:r>
      <w:r>
        <w:t xml:space="preserve"> </w:t>
      </w:r>
      <w:r w:rsidR="00AE4816">
        <w:t>Biscuits and Gravy</w:t>
      </w:r>
      <w:r>
        <w:t xml:space="preserve">         </w:t>
      </w:r>
      <w:r w:rsidR="005E7A77">
        <w:t xml:space="preserve">Breakfast Burrito </w:t>
      </w:r>
      <w:r w:rsidR="009E3A2D">
        <w:t xml:space="preserve">       </w:t>
      </w:r>
      <w:r>
        <w:t xml:space="preserve">    </w:t>
      </w:r>
      <w:r w:rsidR="00AE4816">
        <w:t>Chef’s Choice</w:t>
      </w:r>
    </w:p>
    <w:p w14:paraId="344D7178" w14:textId="41A4C047" w:rsidR="00AC55DC" w:rsidRDefault="00777846" w:rsidP="00DB2BA6">
      <w:pPr>
        <w:pStyle w:val="JazzyHeading10"/>
        <w:jc w:val="center"/>
      </w:pPr>
      <w:r w:rsidRPr="00212A3C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E3FBB7" wp14:editId="3C3C8368">
                <wp:simplePos x="0" y="0"/>
                <wp:positionH relativeFrom="margin">
                  <wp:posOffset>-294362</wp:posOffset>
                </wp:positionH>
                <wp:positionV relativeFrom="margin">
                  <wp:posOffset>6031282</wp:posOffset>
                </wp:positionV>
                <wp:extent cx="1540145" cy="976517"/>
                <wp:effectExtent l="0" t="0" r="3175" b="1460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0145" cy="97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7CA7E3" w14:textId="2A68C257" w:rsidR="00205852" w:rsidRDefault="001E2091" w:rsidP="00777846">
                            <w:pPr>
                              <w:jc w:val="center"/>
                            </w:pPr>
                            <w:r w:rsidRPr="00777846">
                              <w:rPr>
                                <w:sz w:val="96"/>
                                <w:szCs w:val="96"/>
                              </w:rPr>
                              <w:t>20</w:t>
                            </w:r>
                            <w:r w:rsidR="005E7146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="00637A00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3FBB7" id="Rectangle 3" o:spid="_x0000_s1028" style="position:absolute;left:0;text-align:left;margin-left:-23.2pt;margin-top:474.9pt;width:121.25pt;height:76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" filled="f" stroked="f">
                <v:textbox inset="0,0,0,0">
                  <w:txbxContent>
                    <w:p w14:paraId="5A7CA7E3" w14:textId="2A68C257" w:rsidR="00205852" w:rsidRDefault="001E2091" w:rsidP="00777846">
                      <w:pPr>
                        <w:jc w:val="center"/>
                      </w:pPr>
                      <w:r w:rsidRPr="00777846">
                        <w:rPr>
                          <w:sz w:val="96"/>
                          <w:szCs w:val="96"/>
                        </w:rPr>
                        <w:t>20</w:t>
                      </w:r>
                      <w:r w:rsidR="005E7146">
                        <w:rPr>
                          <w:sz w:val="96"/>
                          <w:szCs w:val="96"/>
                        </w:rPr>
                        <w:t>2</w:t>
                      </w:r>
                      <w:r w:rsidR="00637A00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AC55DC" w:rsidSect="00DB2BA6">
      <w:pgSz w:w="15840" w:h="12240" w:orient="landscape" w:code="1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6768"/>
    <w:multiLevelType w:val="hybridMultilevel"/>
    <w:tmpl w:val="F86E30E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DCE3BE2"/>
    <w:multiLevelType w:val="hybridMultilevel"/>
    <w:tmpl w:val="88E68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77DE2"/>
    <w:multiLevelType w:val="hybridMultilevel"/>
    <w:tmpl w:val="9A9602B6"/>
    <w:lvl w:ilvl="0" w:tplc="C394BF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35C14"/>
    <w:multiLevelType w:val="hybridMultilevel"/>
    <w:tmpl w:val="41D2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A5E31"/>
    <w:multiLevelType w:val="hybridMultilevel"/>
    <w:tmpl w:val="2CF63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633A2"/>
    <w:multiLevelType w:val="hybridMultilevel"/>
    <w:tmpl w:val="4BC8B3B6"/>
    <w:lvl w:ilvl="0" w:tplc="040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42849"/>
    <w:multiLevelType w:val="hybridMultilevel"/>
    <w:tmpl w:val="F0F6C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13B4C"/>
    <w:multiLevelType w:val="hybridMultilevel"/>
    <w:tmpl w:val="C742C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5416C"/>
    <w:multiLevelType w:val="hybridMultilevel"/>
    <w:tmpl w:val="43FCA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044C4"/>
    <w:multiLevelType w:val="hybridMultilevel"/>
    <w:tmpl w:val="76922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C2C17"/>
    <w:multiLevelType w:val="hybridMultilevel"/>
    <w:tmpl w:val="67548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0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734"/>
    <w:rsid w:val="0001121D"/>
    <w:rsid w:val="000219FA"/>
    <w:rsid w:val="00030C0C"/>
    <w:rsid w:val="000404B1"/>
    <w:rsid w:val="000415C1"/>
    <w:rsid w:val="000529E5"/>
    <w:rsid w:val="00053D12"/>
    <w:rsid w:val="00061DB4"/>
    <w:rsid w:val="00066585"/>
    <w:rsid w:val="00066BDF"/>
    <w:rsid w:val="0007541A"/>
    <w:rsid w:val="00080C4E"/>
    <w:rsid w:val="0008363B"/>
    <w:rsid w:val="00091047"/>
    <w:rsid w:val="000918C2"/>
    <w:rsid w:val="000957D1"/>
    <w:rsid w:val="000B0C7E"/>
    <w:rsid w:val="000B4E49"/>
    <w:rsid w:val="000B4FF8"/>
    <w:rsid w:val="000C244E"/>
    <w:rsid w:val="000C2875"/>
    <w:rsid w:val="000C3139"/>
    <w:rsid w:val="000C6DAF"/>
    <w:rsid w:val="000D21D7"/>
    <w:rsid w:val="000E5772"/>
    <w:rsid w:val="000F058F"/>
    <w:rsid w:val="000F1782"/>
    <w:rsid w:val="000F2FF6"/>
    <w:rsid w:val="000F7DD3"/>
    <w:rsid w:val="0010333A"/>
    <w:rsid w:val="001121ED"/>
    <w:rsid w:val="00112740"/>
    <w:rsid w:val="00114A7C"/>
    <w:rsid w:val="00115474"/>
    <w:rsid w:val="00117B26"/>
    <w:rsid w:val="00126944"/>
    <w:rsid w:val="00132B22"/>
    <w:rsid w:val="001340C2"/>
    <w:rsid w:val="00134839"/>
    <w:rsid w:val="001400E5"/>
    <w:rsid w:val="00155857"/>
    <w:rsid w:val="001566B9"/>
    <w:rsid w:val="00157964"/>
    <w:rsid w:val="0016026C"/>
    <w:rsid w:val="00165A4C"/>
    <w:rsid w:val="00165B85"/>
    <w:rsid w:val="00181E1A"/>
    <w:rsid w:val="00183A29"/>
    <w:rsid w:val="0018416A"/>
    <w:rsid w:val="00185EF3"/>
    <w:rsid w:val="0018749F"/>
    <w:rsid w:val="00194D26"/>
    <w:rsid w:val="001A2285"/>
    <w:rsid w:val="001A26F4"/>
    <w:rsid w:val="001A2817"/>
    <w:rsid w:val="001A4867"/>
    <w:rsid w:val="001B1573"/>
    <w:rsid w:val="001B3294"/>
    <w:rsid w:val="001C148C"/>
    <w:rsid w:val="001C265B"/>
    <w:rsid w:val="001C4734"/>
    <w:rsid w:val="001C54B6"/>
    <w:rsid w:val="001C6680"/>
    <w:rsid w:val="001C6953"/>
    <w:rsid w:val="001D06AF"/>
    <w:rsid w:val="001D2E43"/>
    <w:rsid w:val="001E05AB"/>
    <w:rsid w:val="001E2091"/>
    <w:rsid w:val="001F3F91"/>
    <w:rsid w:val="001F76D4"/>
    <w:rsid w:val="0020144B"/>
    <w:rsid w:val="00202138"/>
    <w:rsid w:val="00205852"/>
    <w:rsid w:val="00206906"/>
    <w:rsid w:val="00207CBD"/>
    <w:rsid w:val="0021123C"/>
    <w:rsid w:val="00212A3C"/>
    <w:rsid w:val="0021462B"/>
    <w:rsid w:val="00222B27"/>
    <w:rsid w:val="00222FBF"/>
    <w:rsid w:val="00227FC3"/>
    <w:rsid w:val="00233CA0"/>
    <w:rsid w:val="002357B9"/>
    <w:rsid w:val="002361E4"/>
    <w:rsid w:val="00237981"/>
    <w:rsid w:val="00237BD0"/>
    <w:rsid w:val="002404E1"/>
    <w:rsid w:val="002515E7"/>
    <w:rsid w:val="002531A9"/>
    <w:rsid w:val="002605F4"/>
    <w:rsid w:val="0026316B"/>
    <w:rsid w:val="00265007"/>
    <w:rsid w:val="0026507A"/>
    <w:rsid w:val="00270063"/>
    <w:rsid w:val="00271D9B"/>
    <w:rsid w:val="00272566"/>
    <w:rsid w:val="002837CE"/>
    <w:rsid w:val="00285A84"/>
    <w:rsid w:val="00292796"/>
    <w:rsid w:val="002A5DBA"/>
    <w:rsid w:val="002B01FA"/>
    <w:rsid w:val="002B4A12"/>
    <w:rsid w:val="002B683A"/>
    <w:rsid w:val="002C0EBD"/>
    <w:rsid w:val="002C5CC2"/>
    <w:rsid w:val="002D3384"/>
    <w:rsid w:val="002D440A"/>
    <w:rsid w:val="002D653F"/>
    <w:rsid w:val="002E1858"/>
    <w:rsid w:val="002E39CA"/>
    <w:rsid w:val="002E42AA"/>
    <w:rsid w:val="002E6559"/>
    <w:rsid w:val="002F01D6"/>
    <w:rsid w:val="002F134A"/>
    <w:rsid w:val="002F3993"/>
    <w:rsid w:val="002F48CF"/>
    <w:rsid w:val="002F4A61"/>
    <w:rsid w:val="002F4B52"/>
    <w:rsid w:val="002F52F9"/>
    <w:rsid w:val="00300EC9"/>
    <w:rsid w:val="00307144"/>
    <w:rsid w:val="0031523D"/>
    <w:rsid w:val="00317B26"/>
    <w:rsid w:val="00324B56"/>
    <w:rsid w:val="00324C91"/>
    <w:rsid w:val="00326416"/>
    <w:rsid w:val="00327285"/>
    <w:rsid w:val="003300A7"/>
    <w:rsid w:val="00330739"/>
    <w:rsid w:val="003370CB"/>
    <w:rsid w:val="00345590"/>
    <w:rsid w:val="00345CBB"/>
    <w:rsid w:val="003465DF"/>
    <w:rsid w:val="00352EEB"/>
    <w:rsid w:val="003542DD"/>
    <w:rsid w:val="00355345"/>
    <w:rsid w:val="0035675C"/>
    <w:rsid w:val="00360A24"/>
    <w:rsid w:val="00360EB5"/>
    <w:rsid w:val="00361AEF"/>
    <w:rsid w:val="0036274C"/>
    <w:rsid w:val="003652B2"/>
    <w:rsid w:val="0036636D"/>
    <w:rsid w:val="003669FB"/>
    <w:rsid w:val="00367F26"/>
    <w:rsid w:val="00370677"/>
    <w:rsid w:val="00372340"/>
    <w:rsid w:val="00376C4A"/>
    <w:rsid w:val="00390B6B"/>
    <w:rsid w:val="0039213F"/>
    <w:rsid w:val="0039360F"/>
    <w:rsid w:val="003B2536"/>
    <w:rsid w:val="003C3E85"/>
    <w:rsid w:val="003C5A06"/>
    <w:rsid w:val="003C76BE"/>
    <w:rsid w:val="003C76E0"/>
    <w:rsid w:val="003D5589"/>
    <w:rsid w:val="003E0345"/>
    <w:rsid w:val="003E36B2"/>
    <w:rsid w:val="003E4F88"/>
    <w:rsid w:val="003E588A"/>
    <w:rsid w:val="003F0EBF"/>
    <w:rsid w:val="003F1492"/>
    <w:rsid w:val="00402BFE"/>
    <w:rsid w:val="00404638"/>
    <w:rsid w:val="004064BA"/>
    <w:rsid w:val="00411C1C"/>
    <w:rsid w:val="00413ACA"/>
    <w:rsid w:val="00414F13"/>
    <w:rsid w:val="0041729B"/>
    <w:rsid w:val="004227F4"/>
    <w:rsid w:val="00424BF9"/>
    <w:rsid w:val="00430BEB"/>
    <w:rsid w:val="004322BC"/>
    <w:rsid w:val="00434432"/>
    <w:rsid w:val="00434695"/>
    <w:rsid w:val="00436218"/>
    <w:rsid w:val="00445F13"/>
    <w:rsid w:val="0044707D"/>
    <w:rsid w:val="00447E31"/>
    <w:rsid w:val="004530C8"/>
    <w:rsid w:val="00453C64"/>
    <w:rsid w:val="0045717F"/>
    <w:rsid w:val="004771D6"/>
    <w:rsid w:val="00477210"/>
    <w:rsid w:val="00482E35"/>
    <w:rsid w:val="004833A5"/>
    <w:rsid w:val="004833FA"/>
    <w:rsid w:val="00484B2A"/>
    <w:rsid w:val="0048562C"/>
    <w:rsid w:val="004904B7"/>
    <w:rsid w:val="00492F28"/>
    <w:rsid w:val="00493B8A"/>
    <w:rsid w:val="00494940"/>
    <w:rsid w:val="00497A4D"/>
    <w:rsid w:val="004A63D0"/>
    <w:rsid w:val="004A6F48"/>
    <w:rsid w:val="004B1208"/>
    <w:rsid w:val="004B50E6"/>
    <w:rsid w:val="004B7295"/>
    <w:rsid w:val="004C407C"/>
    <w:rsid w:val="004D0C19"/>
    <w:rsid w:val="004D1D57"/>
    <w:rsid w:val="004D22CD"/>
    <w:rsid w:val="004D3C05"/>
    <w:rsid w:val="004D4E92"/>
    <w:rsid w:val="004D6221"/>
    <w:rsid w:val="004D7A49"/>
    <w:rsid w:val="004D7AA2"/>
    <w:rsid w:val="004E7B8F"/>
    <w:rsid w:val="004F082D"/>
    <w:rsid w:val="004F16D1"/>
    <w:rsid w:val="004F4E3D"/>
    <w:rsid w:val="004F5744"/>
    <w:rsid w:val="004F5FC0"/>
    <w:rsid w:val="00500A2A"/>
    <w:rsid w:val="00501F8B"/>
    <w:rsid w:val="0050218E"/>
    <w:rsid w:val="0050304E"/>
    <w:rsid w:val="00510674"/>
    <w:rsid w:val="005115DD"/>
    <w:rsid w:val="00515703"/>
    <w:rsid w:val="00522DBF"/>
    <w:rsid w:val="0053056D"/>
    <w:rsid w:val="00530F13"/>
    <w:rsid w:val="00542874"/>
    <w:rsid w:val="00544B49"/>
    <w:rsid w:val="005501C5"/>
    <w:rsid w:val="00551CC5"/>
    <w:rsid w:val="00554F97"/>
    <w:rsid w:val="00557EE4"/>
    <w:rsid w:val="00560C82"/>
    <w:rsid w:val="005620DD"/>
    <w:rsid w:val="005622B3"/>
    <w:rsid w:val="00565F4B"/>
    <w:rsid w:val="00580FA8"/>
    <w:rsid w:val="00582730"/>
    <w:rsid w:val="00583F73"/>
    <w:rsid w:val="00584928"/>
    <w:rsid w:val="00585D77"/>
    <w:rsid w:val="00594653"/>
    <w:rsid w:val="00595986"/>
    <w:rsid w:val="005A49B6"/>
    <w:rsid w:val="005B115C"/>
    <w:rsid w:val="005B11C2"/>
    <w:rsid w:val="005B4994"/>
    <w:rsid w:val="005B52F1"/>
    <w:rsid w:val="005C09A3"/>
    <w:rsid w:val="005C2A9B"/>
    <w:rsid w:val="005C2C20"/>
    <w:rsid w:val="005C4D28"/>
    <w:rsid w:val="005C4EFF"/>
    <w:rsid w:val="005C55E6"/>
    <w:rsid w:val="005D0F7E"/>
    <w:rsid w:val="005D3795"/>
    <w:rsid w:val="005E21A0"/>
    <w:rsid w:val="005E4A11"/>
    <w:rsid w:val="005E7146"/>
    <w:rsid w:val="005E78A2"/>
    <w:rsid w:val="005E7A77"/>
    <w:rsid w:val="005F18CD"/>
    <w:rsid w:val="00600658"/>
    <w:rsid w:val="00600F1D"/>
    <w:rsid w:val="00602A30"/>
    <w:rsid w:val="006139C4"/>
    <w:rsid w:val="00617AD1"/>
    <w:rsid w:val="006247E0"/>
    <w:rsid w:val="00625794"/>
    <w:rsid w:val="00625D9F"/>
    <w:rsid w:val="0063202F"/>
    <w:rsid w:val="00635410"/>
    <w:rsid w:val="00637A00"/>
    <w:rsid w:val="00640855"/>
    <w:rsid w:val="00652390"/>
    <w:rsid w:val="00661B9C"/>
    <w:rsid w:val="00663C2F"/>
    <w:rsid w:val="00664E6B"/>
    <w:rsid w:val="00670E26"/>
    <w:rsid w:val="0067511B"/>
    <w:rsid w:val="0068045C"/>
    <w:rsid w:val="00680AFC"/>
    <w:rsid w:val="00683E79"/>
    <w:rsid w:val="0068676C"/>
    <w:rsid w:val="00691644"/>
    <w:rsid w:val="00691FDB"/>
    <w:rsid w:val="00692786"/>
    <w:rsid w:val="00695079"/>
    <w:rsid w:val="00696625"/>
    <w:rsid w:val="006A1CDC"/>
    <w:rsid w:val="006B5CA7"/>
    <w:rsid w:val="006C25A1"/>
    <w:rsid w:val="006C7C16"/>
    <w:rsid w:val="006D25FD"/>
    <w:rsid w:val="006D5382"/>
    <w:rsid w:val="006D5C58"/>
    <w:rsid w:val="006E4DAD"/>
    <w:rsid w:val="006E5468"/>
    <w:rsid w:val="006F024B"/>
    <w:rsid w:val="006F403D"/>
    <w:rsid w:val="006F425D"/>
    <w:rsid w:val="00701519"/>
    <w:rsid w:val="00702DED"/>
    <w:rsid w:val="007046AE"/>
    <w:rsid w:val="00713574"/>
    <w:rsid w:val="007147CD"/>
    <w:rsid w:val="007207FD"/>
    <w:rsid w:val="007209D4"/>
    <w:rsid w:val="007212C8"/>
    <w:rsid w:val="00721EBA"/>
    <w:rsid w:val="00722E10"/>
    <w:rsid w:val="00733378"/>
    <w:rsid w:val="00736AE5"/>
    <w:rsid w:val="007460FD"/>
    <w:rsid w:val="007479E4"/>
    <w:rsid w:val="00752D21"/>
    <w:rsid w:val="00755EE2"/>
    <w:rsid w:val="0076304C"/>
    <w:rsid w:val="007637B5"/>
    <w:rsid w:val="00763C54"/>
    <w:rsid w:val="00774C14"/>
    <w:rsid w:val="0077607A"/>
    <w:rsid w:val="00777846"/>
    <w:rsid w:val="0077799B"/>
    <w:rsid w:val="0078275C"/>
    <w:rsid w:val="0078309C"/>
    <w:rsid w:val="007830C1"/>
    <w:rsid w:val="00784944"/>
    <w:rsid w:val="00792DE4"/>
    <w:rsid w:val="00797E81"/>
    <w:rsid w:val="007A35A2"/>
    <w:rsid w:val="007A396A"/>
    <w:rsid w:val="007A5035"/>
    <w:rsid w:val="007B1F9A"/>
    <w:rsid w:val="007B2D94"/>
    <w:rsid w:val="007B2F2B"/>
    <w:rsid w:val="007B7A10"/>
    <w:rsid w:val="007C238A"/>
    <w:rsid w:val="007C320D"/>
    <w:rsid w:val="007C4271"/>
    <w:rsid w:val="007C5316"/>
    <w:rsid w:val="007C5C0D"/>
    <w:rsid w:val="007C70B7"/>
    <w:rsid w:val="007D2316"/>
    <w:rsid w:val="007E17FC"/>
    <w:rsid w:val="007E50ED"/>
    <w:rsid w:val="007F2945"/>
    <w:rsid w:val="007F70E1"/>
    <w:rsid w:val="008026F7"/>
    <w:rsid w:val="00806D96"/>
    <w:rsid w:val="00811715"/>
    <w:rsid w:val="008152EE"/>
    <w:rsid w:val="008153B0"/>
    <w:rsid w:val="00816172"/>
    <w:rsid w:val="008176B2"/>
    <w:rsid w:val="00825FAB"/>
    <w:rsid w:val="0082624F"/>
    <w:rsid w:val="00827739"/>
    <w:rsid w:val="00830D20"/>
    <w:rsid w:val="008335B1"/>
    <w:rsid w:val="00840E70"/>
    <w:rsid w:val="00842BA6"/>
    <w:rsid w:val="00844837"/>
    <w:rsid w:val="00844C92"/>
    <w:rsid w:val="00852596"/>
    <w:rsid w:val="008577D7"/>
    <w:rsid w:val="008600A2"/>
    <w:rsid w:val="00861A84"/>
    <w:rsid w:val="00864793"/>
    <w:rsid w:val="008673B9"/>
    <w:rsid w:val="00871BE1"/>
    <w:rsid w:val="00871F98"/>
    <w:rsid w:val="008752CF"/>
    <w:rsid w:val="00877D8A"/>
    <w:rsid w:val="00893E50"/>
    <w:rsid w:val="00896963"/>
    <w:rsid w:val="008C1D87"/>
    <w:rsid w:val="008C3457"/>
    <w:rsid w:val="008C7860"/>
    <w:rsid w:val="008D12B7"/>
    <w:rsid w:val="008D436E"/>
    <w:rsid w:val="008D5765"/>
    <w:rsid w:val="008E199E"/>
    <w:rsid w:val="008E233B"/>
    <w:rsid w:val="008E2B54"/>
    <w:rsid w:val="008E55A6"/>
    <w:rsid w:val="008F3FCF"/>
    <w:rsid w:val="008F5FED"/>
    <w:rsid w:val="009028AD"/>
    <w:rsid w:val="0091013F"/>
    <w:rsid w:val="00912AB0"/>
    <w:rsid w:val="00916ECA"/>
    <w:rsid w:val="00920927"/>
    <w:rsid w:val="009212F2"/>
    <w:rsid w:val="009259FC"/>
    <w:rsid w:val="00927A1A"/>
    <w:rsid w:val="00935B5F"/>
    <w:rsid w:val="00935D73"/>
    <w:rsid w:val="0094121C"/>
    <w:rsid w:val="009430E8"/>
    <w:rsid w:val="0094394F"/>
    <w:rsid w:val="0094496C"/>
    <w:rsid w:val="00945885"/>
    <w:rsid w:val="00950F4C"/>
    <w:rsid w:val="009531AE"/>
    <w:rsid w:val="00962540"/>
    <w:rsid w:val="00962893"/>
    <w:rsid w:val="00970E63"/>
    <w:rsid w:val="00971E84"/>
    <w:rsid w:val="009741DB"/>
    <w:rsid w:val="00975E3C"/>
    <w:rsid w:val="00976349"/>
    <w:rsid w:val="00977AC9"/>
    <w:rsid w:val="00980084"/>
    <w:rsid w:val="00981676"/>
    <w:rsid w:val="009817C7"/>
    <w:rsid w:val="0098655C"/>
    <w:rsid w:val="00994883"/>
    <w:rsid w:val="009A05CF"/>
    <w:rsid w:val="009A19B7"/>
    <w:rsid w:val="009A313D"/>
    <w:rsid w:val="009B0BC0"/>
    <w:rsid w:val="009B3EEB"/>
    <w:rsid w:val="009B4C8D"/>
    <w:rsid w:val="009B6F50"/>
    <w:rsid w:val="009C1ED8"/>
    <w:rsid w:val="009C71CC"/>
    <w:rsid w:val="009D1BA0"/>
    <w:rsid w:val="009D2096"/>
    <w:rsid w:val="009E3A2D"/>
    <w:rsid w:val="009E50E2"/>
    <w:rsid w:val="009E57FF"/>
    <w:rsid w:val="009F714A"/>
    <w:rsid w:val="00A0005A"/>
    <w:rsid w:val="00A00717"/>
    <w:rsid w:val="00A007A4"/>
    <w:rsid w:val="00A06E3D"/>
    <w:rsid w:val="00A10798"/>
    <w:rsid w:val="00A1215A"/>
    <w:rsid w:val="00A15751"/>
    <w:rsid w:val="00A31C23"/>
    <w:rsid w:val="00A31E82"/>
    <w:rsid w:val="00A32188"/>
    <w:rsid w:val="00A34869"/>
    <w:rsid w:val="00A51FF8"/>
    <w:rsid w:val="00A53337"/>
    <w:rsid w:val="00A57C2A"/>
    <w:rsid w:val="00A63632"/>
    <w:rsid w:val="00A71651"/>
    <w:rsid w:val="00A86ADC"/>
    <w:rsid w:val="00A86BED"/>
    <w:rsid w:val="00A9538D"/>
    <w:rsid w:val="00AA155D"/>
    <w:rsid w:val="00AA28FD"/>
    <w:rsid w:val="00AA40D7"/>
    <w:rsid w:val="00AA663C"/>
    <w:rsid w:val="00AB38EF"/>
    <w:rsid w:val="00AB5C7A"/>
    <w:rsid w:val="00AB660D"/>
    <w:rsid w:val="00AC2EC1"/>
    <w:rsid w:val="00AC5020"/>
    <w:rsid w:val="00AC523D"/>
    <w:rsid w:val="00AC55DC"/>
    <w:rsid w:val="00AC5926"/>
    <w:rsid w:val="00AE1E0A"/>
    <w:rsid w:val="00AE4816"/>
    <w:rsid w:val="00AE485E"/>
    <w:rsid w:val="00AE7CEB"/>
    <w:rsid w:val="00AF0D83"/>
    <w:rsid w:val="00AF16FA"/>
    <w:rsid w:val="00B0138C"/>
    <w:rsid w:val="00B129A9"/>
    <w:rsid w:val="00B137BE"/>
    <w:rsid w:val="00B201E9"/>
    <w:rsid w:val="00B31C6E"/>
    <w:rsid w:val="00B32A14"/>
    <w:rsid w:val="00B434AB"/>
    <w:rsid w:val="00B460A9"/>
    <w:rsid w:val="00B470C7"/>
    <w:rsid w:val="00B50797"/>
    <w:rsid w:val="00B52BDB"/>
    <w:rsid w:val="00B56AC1"/>
    <w:rsid w:val="00B579E6"/>
    <w:rsid w:val="00B57E0A"/>
    <w:rsid w:val="00B619D6"/>
    <w:rsid w:val="00B63101"/>
    <w:rsid w:val="00B652A9"/>
    <w:rsid w:val="00B70CD4"/>
    <w:rsid w:val="00B72E5B"/>
    <w:rsid w:val="00B730E8"/>
    <w:rsid w:val="00B76026"/>
    <w:rsid w:val="00B82858"/>
    <w:rsid w:val="00B83AB9"/>
    <w:rsid w:val="00B84188"/>
    <w:rsid w:val="00BA1855"/>
    <w:rsid w:val="00BA1BFE"/>
    <w:rsid w:val="00BA563A"/>
    <w:rsid w:val="00BB67C7"/>
    <w:rsid w:val="00BD790E"/>
    <w:rsid w:val="00BE0005"/>
    <w:rsid w:val="00BE5245"/>
    <w:rsid w:val="00C0692E"/>
    <w:rsid w:val="00C14F23"/>
    <w:rsid w:val="00C159D0"/>
    <w:rsid w:val="00C15F51"/>
    <w:rsid w:val="00C20E76"/>
    <w:rsid w:val="00C214C3"/>
    <w:rsid w:val="00C21F27"/>
    <w:rsid w:val="00C24C4E"/>
    <w:rsid w:val="00C26557"/>
    <w:rsid w:val="00C2731B"/>
    <w:rsid w:val="00C30B5C"/>
    <w:rsid w:val="00C30E97"/>
    <w:rsid w:val="00C3339E"/>
    <w:rsid w:val="00C33C3C"/>
    <w:rsid w:val="00C4097A"/>
    <w:rsid w:val="00C46B84"/>
    <w:rsid w:val="00C50C44"/>
    <w:rsid w:val="00C547F6"/>
    <w:rsid w:val="00C56716"/>
    <w:rsid w:val="00C6382B"/>
    <w:rsid w:val="00C6479A"/>
    <w:rsid w:val="00C66C3B"/>
    <w:rsid w:val="00C67B15"/>
    <w:rsid w:val="00C74BA7"/>
    <w:rsid w:val="00C75FB8"/>
    <w:rsid w:val="00C768DD"/>
    <w:rsid w:val="00C8316C"/>
    <w:rsid w:val="00C84BF8"/>
    <w:rsid w:val="00C84D1C"/>
    <w:rsid w:val="00C86AD3"/>
    <w:rsid w:val="00C871E9"/>
    <w:rsid w:val="00C94159"/>
    <w:rsid w:val="00CA135A"/>
    <w:rsid w:val="00CA214F"/>
    <w:rsid w:val="00CB0AF9"/>
    <w:rsid w:val="00CC364F"/>
    <w:rsid w:val="00CD09B2"/>
    <w:rsid w:val="00CD2887"/>
    <w:rsid w:val="00CE31BF"/>
    <w:rsid w:val="00CF2143"/>
    <w:rsid w:val="00D004CE"/>
    <w:rsid w:val="00D1162C"/>
    <w:rsid w:val="00D1561A"/>
    <w:rsid w:val="00D2417D"/>
    <w:rsid w:val="00D322F6"/>
    <w:rsid w:val="00D3297E"/>
    <w:rsid w:val="00D33DE3"/>
    <w:rsid w:val="00D3564B"/>
    <w:rsid w:val="00D402A3"/>
    <w:rsid w:val="00D43296"/>
    <w:rsid w:val="00D45C44"/>
    <w:rsid w:val="00D465F1"/>
    <w:rsid w:val="00D50F97"/>
    <w:rsid w:val="00D540A7"/>
    <w:rsid w:val="00D55C62"/>
    <w:rsid w:val="00D61F44"/>
    <w:rsid w:val="00D702E5"/>
    <w:rsid w:val="00D70F73"/>
    <w:rsid w:val="00D7135D"/>
    <w:rsid w:val="00D73EB5"/>
    <w:rsid w:val="00D75051"/>
    <w:rsid w:val="00D755BA"/>
    <w:rsid w:val="00D81F83"/>
    <w:rsid w:val="00D836EE"/>
    <w:rsid w:val="00D91A96"/>
    <w:rsid w:val="00D93E56"/>
    <w:rsid w:val="00D93EEA"/>
    <w:rsid w:val="00DA0266"/>
    <w:rsid w:val="00DA0AC1"/>
    <w:rsid w:val="00DA59EE"/>
    <w:rsid w:val="00DB1186"/>
    <w:rsid w:val="00DB2BA6"/>
    <w:rsid w:val="00DB422F"/>
    <w:rsid w:val="00DB7B84"/>
    <w:rsid w:val="00DC30B6"/>
    <w:rsid w:val="00DC442F"/>
    <w:rsid w:val="00DC5424"/>
    <w:rsid w:val="00DD1C69"/>
    <w:rsid w:val="00DD219E"/>
    <w:rsid w:val="00DD31B0"/>
    <w:rsid w:val="00DF19BE"/>
    <w:rsid w:val="00DF2EB1"/>
    <w:rsid w:val="00DF6E2B"/>
    <w:rsid w:val="00E053D2"/>
    <w:rsid w:val="00E05B4B"/>
    <w:rsid w:val="00E07F56"/>
    <w:rsid w:val="00E117BC"/>
    <w:rsid w:val="00E11946"/>
    <w:rsid w:val="00E14596"/>
    <w:rsid w:val="00E232A2"/>
    <w:rsid w:val="00E243D9"/>
    <w:rsid w:val="00E2481D"/>
    <w:rsid w:val="00E25BB8"/>
    <w:rsid w:val="00E26989"/>
    <w:rsid w:val="00E31C6E"/>
    <w:rsid w:val="00E37D1F"/>
    <w:rsid w:val="00E4280E"/>
    <w:rsid w:val="00E44753"/>
    <w:rsid w:val="00E4592E"/>
    <w:rsid w:val="00E54202"/>
    <w:rsid w:val="00E54BC4"/>
    <w:rsid w:val="00E558D3"/>
    <w:rsid w:val="00E62C9E"/>
    <w:rsid w:val="00E661C8"/>
    <w:rsid w:val="00E67F20"/>
    <w:rsid w:val="00E84D6C"/>
    <w:rsid w:val="00E850FA"/>
    <w:rsid w:val="00E85B3C"/>
    <w:rsid w:val="00E91DD9"/>
    <w:rsid w:val="00E94E23"/>
    <w:rsid w:val="00E957CD"/>
    <w:rsid w:val="00E9646E"/>
    <w:rsid w:val="00E9761B"/>
    <w:rsid w:val="00EA20B0"/>
    <w:rsid w:val="00EA2385"/>
    <w:rsid w:val="00EA679F"/>
    <w:rsid w:val="00EB1421"/>
    <w:rsid w:val="00EB1543"/>
    <w:rsid w:val="00EB2BD0"/>
    <w:rsid w:val="00EB337E"/>
    <w:rsid w:val="00EB3D85"/>
    <w:rsid w:val="00EB72DB"/>
    <w:rsid w:val="00EC63BF"/>
    <w:rsid w:val="00ED3B0A"/>
    <w:rsid w:val="00ED3BB0"/>
    <w:rsid w:val="00ED3F28"/>
    <w:rsid w:val="00EE0B75"/>
    <w:rsid w:val="00EE48D6"/>
    <w:rsid w:val="00EF6DAA"/>
    <w:rsid w:val="00F00557"/>
    <w:rsid w:val="00F01594"/>
    <w:rsid w:val="00F02886"/>
    <w:rsid w:val="00F05E16"/>
    <w:rsid w:val="00F103FF"/>
    <w:rsid w:val="00F120A7"/>
    <w:rsid w:val="00F12FDE"/>
    <w:rsid w:val="00F351DE"/>
    <w:rsid w:val="00F360E3"/>
    <w:rsid w:val="00F410B4"/>
    <w:rsid w:val="00F41761"/>
    <w:rsid w:val="00F45034"/>
    <w:rsid w:val="00F50936"/>
    <w:rsid w:val="00F51346"/>
    <w:rsid w:val="00F55993"/>
    <w:rsid w:val="00F63FD6"/>
    <w:rsid w:val="00F64645"/>
    <w:rsid w:val="00F860C1"/>
    <w:rsid w:val="00F87721"/>
    <w:rsid w:val="00F906F5"/>
    <w:rsid w:val="00F9286B"/>
    <w:rsid w:val="00F9310C"/>
    <w:rsid w:val="00F94B43"/>
    <w:rsid w:val="00FA3B2F"/>
    <w:rsid w:val="00FA443F"/>
    <w:rsid w:val="00FA4BB2"/>
    <w:rsid w:val="00FA5FCC"/>
    <w:rsid w:val="00FA6B78"/>
    <w:rsid w:val="00FB70EA"/>
    <w:rsid w:val="00FC0C26"/>
    <w:rsid w:val="00FC43F4"/>
    <w:rsid w:val="00FD0962"/>
    <w:rsid w:val="00FD0D9F"/>
    <w:rsid w:val="00FD4097"/>
    <w:rsid w:val="00FD6CCB"/>
    <w:rsid w:val="00FD7473"/>
    <w:rsid w:val="00FE27E0"/>
    <w:rsid w:val="00FF418E"/>
    <w:rsid w:val="00FF532A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3FBF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color w:val="FFFFFF"/>
      <w:sz w:val="72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</w:rPr>
  </w:style>
  <w:style w:type="paragraph" w:customStyle="1" w:styleId="Banner01">
    <w:name w:val="Banner01"/>
    <w:basedOn w:val="Banner00"/>
    <w:next w:val="Normal"/>
    <w:pPr>
      <w:spacing w:after="240"/>
    </w:pPr>
  </w:style>
  <w:style w:type="paragraph" w:customStyle="1" w:styleId="Banner10">
    <w:name w:val="Banner10"/>
    <w:basedOn w:val="Normal"/>
    <w:pPr>
      <w:spacing w:before="720" w:after="120"/>
      <w:jc w:val="center"/>
    </w:pPr>
    <w:rPr>
      <w:b/>
      <w:noProof/>
      <w:sz w:val="56"/>
    </w:rPr>
  </w:style>
  <w:style w:type="paragraph" w:customStyle="1" w:styleId="Banner11">
    <w:name w:val="Banner11"/>
    <w:basedOn w:val="Normal"/>
    <w:next w:val="Normal"/>
    <w:pPr>
      <w:jc w:val="center"/>
    </w:pPr>
    <w:rPr>
      <w:b/>
      <w:noProof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sz w:val="56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</w:rPr>
  </w:style>
  <w:style w:type="paragraph" w:customStyle="1" w:styleId="Boxes00">
    <w:name w:val="Boxes00"/>
    <w:basedOn w:val="Normal"/>
    <w:pPr>
      <w:spacing w:before="240" w:after="120"/>
      <w:jc w:val="center"/>
    </w:pPr>
    <w:rPr>
      <w:b/>
      <w:noProof/>
      <w:sz w:val="60"/>
    </w:rPr>
  </w:style>
  <w:style w:type="paragraph" w:customStyle="1" w:styleId="Boxes01">
    <w:name w:val="Boxes01"/>
    <w:next w:val="Normal"/>
    <w:pPr>
      <w:jc w:val="center"/>
    </w:pPr>
    <w:rPr>
      <w:b/>
      <w:noProof/>
      <w:sz w:val="96"/>
    </w:rPr>
  </w:style>
  <w:style w:type="paragraph" w:customStyle="1" w:styleId="Boxes10">
    <w:name w:val="Boxes10"/>
    <w:basedOn w:val="Normal"/>
    <w:pPr>
      <w:spacing w:before="360" w:after="120"/>
      <w:jc w:val="center"/>
    </w:pPr>
    <w:rPr>
      <w:b/>
      <w:noProof/>
      <w:sz w:val="72"/>
    </w:rPr>
  </w:style>
  <w:style w:type="paragraph" w:customStyle="1" w:styleId="Boxes11">
    <w:name w:val="Boxes11"/>
    <w:basedOn w:val="Boxes01"/>
    <w:next w:val="Normal"/>
    <w:rPr>
      <w:sz w:val="72"/>
    </w:rPr>
  </w:style>
  <w:style w:type="paragraph" w:customStyle="1" w:styleId="ExtraInfo">
    <w:name w:val="Extra Info"/>
    <w:basedOn w:val="Normal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noProof/>
      <w:sz w:val="168"/>
    </w:rPr>
  </w:style>
  <w:style w:type="paragraph" w:customStyle="1" w:styleId="JazzyHeading10">
    <w:name w:val="Jazzy Heading10"/>
    <w:basedOn w:val="Normal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noProof/>
      <w:sz w:val="40"/>
    </w:rPr>
  </w:style>
  <w:style w:type="paragraph" w:customStyle="1" w:styleId="JazzyHeading2">
    <w:name w:val="Jazzy Heading2"/>
    <w:pPr>
      <w:jc w:val="center"/>
    </w:pPr>
    <w:rPr>
      <w:b/>
      <w:noProof/>
      <w:sz w:val="60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noProof/>
      <w:sz w:val="40"/>
    </w:rPr>
  </w:style>
  <w:style w:type="paragraph" w:customStyle="1" w:styleId="JazzyHeading4">
    <w:name w:val="Jazzy Heading4"/>
    <w:basedOn w:val="Normal"/>
    <w:pPr>
      <w:spacing w:line="1440" w:lineRule="exact"/>
      <w:jc w:val="center"/>
    </w:pPr>
    <w:rPr>
      <w:rFonts w:ascii="Algerian" w:hAnsi="Algerian"/>
      <w:noProof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Normal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noProof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Normal"/>
    <w:pPr>
      <w:spacing w:before="160"/>
      <w:jc w:val="center"/>
    </w:pPr>
    <w:rPr>
      <w:b/>
      <w:noProof/>
      <w:sz w:val="52"/>
    </w:rPr>
  </w:style>
  <w:style w:type="paragraph" w:customStyle="1" w:styleId="Jazzy01">
    <w:name w:val="Jazzy01"/>
    <w:next w:val="ExtraInfo"/>
    <w:pPr>
      <w:jc w:val="center"/>
    </w:pPr>
    <w:rPr>
      <w:b/>
      <w:noProof/>
      <w:sz w:val="72"/>
    </w:rPr>
  </w:style>
  <w:style w:type="paragraph" w:customStyle="1" w:styleId="Jazzy10">
    <w:name w:val="Jazzy10"/>
    <w:basedOn w:val="Normal"/>
    <w:pPr>
      <w:spacing w:before="240" w:after="120"/>
      <w:jc w:val="center"/>
    </w:pPr>
    <w:rPr>
      <w:b/>
      <w:noProof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BalloonText">
    <w:name w:val="Balloon Text"/>
    <w:basedOn w:val="Normal"/>
    <w:semiHidden/>
    <w:rsid w:val="004F4E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33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mptycagesdesign.org/eat-2017-a-whole-bunch-of-exciting-courses-happening-this-year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ec\AppData\Roaming\Microsoft\Templates\Calenda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</Template>
  <TotalTime>0</TotalTime>
  <Pages>1</Pages>
  <Words>14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2021-02-03T18:55:00Z</dcterms:created>
  <dcterms:modified xsi:type="dcterms:W3CDTF">2021-02-24T23:13:00Z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TC062062631033</vt:lpwstr>
  </property>
</Properties>
</file>